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57" w:rsidRDefault="0089446B">
      <w:r>
        <w:rPr>
          <w:noProof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 wp14:anchorId="16D5A667" wp14:editId="1D5D6C2D">
                <wp:simplePos x="0" y="0"/>
                <wp:positionH relativeFrom="page">
                  <wp:posOffset>4125433</wp:posOffset>
                </wp:positionH>
                <wp:positionV relativeFrom="page">
                  <wp:posOffset>467833</wp:posOffset>
                </wp:positionV>
                <wp:extent cx="3314389" cy="918047"/>
                <wp:effectExtent l="0" t="0" r="635" b="15875"/>
                <wp:wrapNone/>
                <wp:docPr id="10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389" cy="918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4F7BB1" w:rsidRDefault="0089446B" w:rsidP="004F7BB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0B48D6" wp14:editId="53F5F2C3">
                                  <wp:extent cx="3317358" cy="829339"/>
                                  <wp:effectExtent l="0" t="0" r="0" b="8890"/>
                                  <wp:docPr id="5" name="Рисунок 5" descr="https://png.pngtree.com/element_origin_min_pic/16/06/19/225766b11f2232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s://png.pngtree.com/element_origin_min_pic/16/06/19/225766b11f2232f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2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24.85pt;margin-top:36.85pt;width:261pt;height:72.3pt;z-index:2516556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" filled="f" stroked="f" strokecolor="white">
                <v:textbox inset="0,0,0,0">
                  <w:txbxContent>
                    <w:p w:rsidR="00136E72" w:rsidRPr="004F7BB1" w:rsidRDefault="0089446B" w:rsidP="004F7BB1">
                      <w:r>
                        <w:rPr>
                          <w:noProof/>
                        </w:rPr>
                        <w:drawing>
                          <wp:inline distT="0" distB="0" distL="0" distR="0" wp14:anchorId="280B48D6" wp14:editId="53F5F2C3">
                            <wp:extent cx="3317358" cy="829339"/>
                            <wp:effectExtent l="0" t="0" r="0" b="8890"/>
                            <wp:docPr id="5" name="Рисунок 5" descr="https://png.pngtree.com/element_origin_min_pic/16/06/19/225766b11f2232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s://png.pngtree.com/element_origin_min_pic/16/06/19/225766b11f2232f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2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17CE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AD8369C" wp14:editId="23B3C3E8">
                <wp:simplePos x="0" y="0"/>
                <wp:positionH relativeFrom="page">
                  <wp:posOffset>2900680</wp:posOffset>
                </wp:positionH>
                <wp:positionV relativeFrom="page">
                  <wp:posOffset>1428750</wp:posOffset>
                </wp:positionV>
                <wp:extent cx="4414520" cy="654685"/>
                <wp:effectExtent l="5080" t="7620" r="0" b="4445"/>
                <wp:wrapNone/>
                <wp:docPr id="10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520" cy="6546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78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9A1" w:rsidRDefault="00960FF8" w:rsidP="00960FF8">
                            <w:pPr>
                              <w:pStyle w:val="9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Газета МБОУ «Гимназия №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5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.Б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уинска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РТ</w:t>
                            </w: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960FF8" w:rsidRPr="00960FF8" w:rsidRDefault="00125ECE" w:rsidP="00960FF8">
                            <w:pPr>
                              <w:pStyle w:val="9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№ </w:t>
                            </w:r>
                            <w:r w:rsidR="00313B8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 Октябрь</w:t>
                            </w:r>
                            <w:r w:rsid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60FF8"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2019г.</w:t>
                            </w:r>
                          </w:p>
                          <w:p w:rsidR="00960FF8" w:rsidRPr="00960FF8" w:rsidRDefault="00960FF8" w:rsidP="00960FF8"/>
                          <w:p w:rsidR="00960FF8" w:rsidRPr="00960FF8" w:rsidRDefault="00960FF8" w:rsidP="00960F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27" type="#_x0000_t202" style="position:absolute;margin-left:228.4pt;margin-top:112.5pt;width:347.6pt;height:51.5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" fillcolor="#fabf8f [1945]" stroked="f">
                <v:fill opacity="51143f"/>
                <v:textbox inset="0,0,0,0">
                  <w:txbxContent>
                    <w:p w:rsidR="000159A1" w:rsidRDefault="00960FF8" w:rsidP="00960FF8">
                      <w:pPr>
                        <w:pStyle w:val="9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Газета МБОУ «Гимназия №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5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г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.Б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уинска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РТ</w:t>
                      </w: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:rsidR="00960FF8" w:rsidRPr="00960FF8" w:rsidRDefault="00125ECE" w:rsidP="00960FF8">
                      <w:pPr>
                        <w:pStyle w:val="9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№ </w:t>
                      </w:r>
                      <w:r w:rsidR="00313B8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 Октябрь</w:t>
                      </w:r>
                      <w:r w:rsid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960FF8"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2019г.</w:t>
                      </w:r>
                    </w:p>
                    <w:p w:rsidR="00960FF8" w:rsidRPr="00960FF8" w:rsidRDefault="00960FF8" w:rsidP="00960FF8"/>
                    <w:p w:rsidR="00960FF8" w:rsidRPr="00960FF8" w:rsidRDefault="00960FF8" w:rsidP="00960FF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Theme="majorHAnsi" w:eastAsiaTheme="majorEastAsia" w:hAnsiTheme="majorHAnsi" w:cstheme="majorBidi"/>
          <w:b/>
          <w:bCs/>
          <w:i/>
          <w:iCs/>
          <w:noProof/>
          <w:color w:val="4F81BD" w:themeColor="accent1"/>
          <w:sz w:val="160"/>
          <w:szCs w:val="160"/>
        </w:rPr>
        <w:drawing>
          <wp:inline distT="0" distB="0" distL="0" distR="0" wp14:anchorId="6233C70D" wp14:editId="77683A2D">
            <wp:extent cx="3487479" cy="917575"/>
            <wp:effectExtent l="0" t="0" r="0" b="0"/>
            <wp:docPr id="3" name="Рисунок 3" descr="C:\Users\Гимназия №5\Desktop\next_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 №5\Desktop\next_sm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019" cy="91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72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8CC53C" wp14:editId="5777766C">
                <wp:simplePos x="0" y="0"/>
                <wp:positionH relativeFrom="page">
                  <wp:posOffset>5525311</wp:posOffset>
                </wp:positionH>
                <wp:positionV relativeFrom="page">
                  <wp:posOffset>2315183</wp:posOffset>
                </wp:positionV>
                <wp:extent cx="1790065" cy="6420255"/>
                <wp:effectExtent l="0" t="0" r="635" b="0"/>
                <wp:wrapNone/>
                <wp:docPr id="10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6420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43C" w:rsidRDefault="0071343C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7429B4" w:rsidRDefault="00E76928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  <w:r w:rsidRPr="0071343C">
                              <w:rPr>
                                <w:sz w:val="44"/>
                                <w:szCs w:val="44"/>
                              </w:rPr>
                              <w:t>В нашем выпуске:</w:t>
                            </w:r>
                          </w:p>
                          <w:p w:rsidR="003064DE" w:rsidRPr="0071343C" w:rsidRDefault="003064DE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89446B" w:rsidRDefault="0089446B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-1 Октября – </w:t>
                            </w:r>
                          </w:p>
                          <w:p w:rsidR="007429B4" w:rsidRDefault="0089446B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День Добра и Уважения</w:t>
                            </w:r>
                            <w:r w:rsidR="007429B4" w:rsidRPr="0071343C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E57329" w:rsidRDefault="00E57329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064DE" w:rsidRDefault="003064DE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064DE" w:rsidRDefault="003064DE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E57329" w:rsidRDefault="00E57329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89446B">
                              <w:rPr>
                                <w:sz w:val="32"/>
                                <w:szCs w:val="32"/>
                              </w:rPr>
                              <w:t>5 Октября-</w:t>
                            </w:r>
                          </w:p>
                          <w:p w:rsidR="0089446B" w:rsidRDefault="0089446B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Всемирный день Учителя.</w:t>
                            </w:r>
                          </w:p>
                          <w:p w:rsidR="003064DE" w:rsidRDefault="003064DE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064DE" w:rsidRDefault="003064DE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064DE" w:rsidRPr="0071343C" w:rsidRDefault="003064DE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064DE" w:rsidRDefault="007429B4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71343C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AD6881">
                              <w:rPr>
                                <w:sz w:val="32"/>
                                <w:szCs w:val="32"/>
                              </w:rPr>
                              <w:t xml:space="preserve">Знакомьтесь: </w:t>
                            </w:r>
                          </w:p>
                          <w:p w:rsidR="007429B4" w:rsidRDefault="003064DE" w:rsidP="0089446B">
                            <w:pPr>
                              <w:pStyle w:val="QuoteText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Учителя </w:t>
                            </w:r>
                            <w:r w:rsidR="00AD6881">
                              <w:rPr>
                                <w:sz w:val="32"/>
                                <w:szCs w:val="32"/>
                              </w:rPr>
                              <w:t xml:space="preserve"> Гимназии № 5</w:t>
                            </w:r>
                            <w:r w:rsidR="007429B4" w:rsidRPr="0071343C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D77B92" w:rsidRPr="0071343C" w:rsidRDefault="00D77B92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D5322" w:rsidRPr="00AD5322" w:rsidRDefault="00AD5322" w:rsidP="00AD5322">
                            <w:pPr>
                              <w:pStyle w:val="QuoteText"/>
                              <w:spacing w:after="0"/>
                            </w:pPr>
                          </w:p>
                          <w:p w:rsidR="00136E72" w:rsidRDefault="00136E72" w:rsidP="004F7BB1"/>
                          <w:p w:rsidR="003064DE" w:rsidRDefault="003064DE" w:rsidP="004F7BB1"/>
                          <w:p w:rsidR="003064DE" w:rsidRDefault="003064DE" w:rsidP="004F7BB1"/>
                          <w:p w:rsidR="003064DE" w:rsidRPr="004F7BB1" w:rsidRDefault="003064DE" w:rsidP="004F7B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margin-left:435.05pt;margin-top:182.3pt;width:140.95pt;height:50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" filled="f" stroked="f">
                <v:textbox inset="0,0,0,0">
                  <w:txbxContent>
                    <w:p w:rsidR="0071343C" w:rsidRDefault="0071343C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</w:p>
                    <w:p w:rsidR="007429B4" w:rsidRDefault="00E76928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  <w:r w:rsidRPr="0071343C">
                        <w:rPr>
                          <w:sz w:val="44"/>
                          <w:szCs w:val="44"/>
                        </w:rPr>
                        <w:t>В нашем выпуске:</w:t>
                      </w:r>
                    </w:p>
                    <w:p w:rsidR="003064DE" w:rsidRPr="0071343C" w:rsidRDefault="003064DE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</w:p>
                    <w:p w:rsidR="0089446B" w:rsidRDefault="0089446B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-1 Октября – </w:t>
                      </w:r>
                    </w:p>
                    <w:p w:rsidR="007429B4" w:rsidRDefault="0089446B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День Добра и Уважения</w:t>
                      </w:r>
                      <w:r w:rsidR="007429B4" w:rsidRPr="0071343C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E57329" w:rsidRDefault="00E57329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:rsidR="003064DE" w:rsidRDefault="003064DE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:rsidR="003064DE" w:rsidRDefault="003064DE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:rsidR="00E57329" w:rsidRDefault="00E57329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- </w:t>
                      </w:r>
                      <w:r w:rsidR="0089446B">
                        <w:rPr>
                          <w:sz w:val="32"/>
                          <w:szCs w:val="32"/>
                        </w:rPr>
                        <w:t>5 Октября-</w:t>
                      </w:r>
                    </w:p>
                    <w:p w:rsidR="0089446B" w:rsidRDefault="0089446B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Всемирный день Учителя.</w:t>
                      </w:r>
                    </w:p>
                    <w:p w:rsidR="003064DE" w:rsidRDefault="003064DE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:rsidR="003064DE" w:rsidRDefault="003064DE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:rsidR="003064DE" w:rsidRPr="0071343C" w:rsidRDefault="003064DE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:rsidR="003064DE" w:rsidRDefault="007429B4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  <w:r w:rsidRPr="0071343C">
                        <w:rPr>
                          <w:sz w:val="32"/>
                          <w:szCs w:val="32"/>
                        </w:rPr>
                        <w:t>-</w:t>
                      </w:r>
                      <w:r w:rsidR="00AD6881">
                        <w:rPr>
                          <w:sz w:val="32"/>
                          <w:szCs w:val="32"/>
                        </w:rPr>
                        <w:t xml:space="preserve">Знакомьтесь: </w:t>
                      </w:r>
                    </w:p>
                    <w:p w:rsidR="007429B4" w:rsidRDefault="003064DE" w:rsidP="0089446B">
                      <w:pPr>
                        <w:pStyle w:val="QuoteText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Учителя </w:t>
                      </w:r>
                      <w:r w:rsidR="00AD6881">
                        <w:rPr>
                          <w:sz w:val="32"/>
                          <w:szCs w:val="32"/>
                        </w:rPr>
                        <w:t xml:space="preserve"> Гимназии № 5</w:t>
                      </w:r>
                      <w:r w:rsidR="007429B4" w:rsidRPr="0071343C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D77B92" w:rsidRPr="0071343C" w:rsidRDefault="00D77B92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AD5322" w:rsidRPr="00AD5322" w:rsidRDefault="00AD5322" w:rsidP="00AD5322">
                      <w:pPr>
                        <w:pStyle w:val="QuoteText"/>
                        <w:spacing w:after="0"/>
                      </w:pPr>
                    </w:p>
                    <w:p w:rsidR="00136E72" w:rsidRDefault="00136E72" w:rsidP="004F7BB1"/>
                    <w:p w:rsidR="003064DE" w:rsidRDefault="003064DE" w:rsidP="004F7BB1"/>
                    <w:p w:rsidR="003064DE" w:rsidRDefault="003064DE" w:rsidP="004F7BB1"/>
                    <w:p w:rsidR="003064DE" w:rsidRPr="004F7BB1" w:rsidRDefault="003064DE" w:rsidP="004F7BB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1D06EF2B" wp14:editId="2E12079C">
                <wp:simplePos x="0" y="0"/>
                <wp:positionH relativeFrom="page">
                  <wp:posOffset>5360035</wp:posOffset>
                </wp:positionH>
                <wp:positionV relativeFrom="page">
                  <wp:posOffset>2404745</wp:posOffset>
                </wp:positionV>
                <wp:extent cx="2069465" cy="7082155"/>
                <wp:effectExtent l="6985" t="2540" r="0" b="1905"/>
                <wp:wrapNone/>
                <wp:docPr id="105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465" cy="708215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50F" w:rsidRDefault="00727F5F" w:rsidP="00AB0530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29" type="#_x0000_t202" style="position:absolute;margin-left:422.05pt;margin-top:189.35pt;width:162.95pt;height:557.65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" fillcolor="#036" stroked="f">
                <v:fill opacity="13107f"/>
                <v:textbox inset="0,0,0,0">
                  <w:txbxContent>
                    <w:p w:rsidR="0031150F" w:rsidRDefault="00727F5F" w:rsidP="00AB0530">
                      <w: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0FF8">
        <w:rPr>
          <w:noProof/>
        </w:rPr>
        <w:drawing>
          <wp:inline distT="0" distB="0" distL="0" distR="0" wp14:anchorId="04BAADFD" wp14:editId="08B16CE0">
            <wp:extent cx="2324911" cy="719847"/>
            <wp:effectExtent l="0" t="0" r="0" b="0"/>
            <wp:docPr id="6" name="Рисунок 6" descr="https://st.depositphotos.com/1059926/2038/i/950/depositphotos_20380463-stock-photo-book-globe-and-pencils-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.depositphotos.com/1059926/2038/i/950/depositphotos_20380463-stock-photo-book-globe-and-pencils-o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8" t="14286" r="8642" b="10888"/>
                    <a:stretch/>
                  </pic:blipFill>
                  <pic:spPr bwMode="auto">
                    <a:xfrm>
                      <a:off x="0" y="0"/>
                      <a:ext cx="2327645" cy="7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E72" w:rsidRDefault="00313B84">
      <w:r>
        <w:rPr>
          <w:noProof/>
        </w:rPr>
        <w:drawing>
          <wp:inline distT="0" distB="0" distL="0" distR="0" wp14:anchorId="2DA5A2DC" wp14:editId="306EB79E">
            <wp:extent cx="4529469" cy="1871330"/>
            <wp:effectExtent l="0" t="0" r="4445" b="0"/>
            <wp:docPr id="15" name="Рисунок 15" descr="https://3.bp.blogspot.com/-oMLaJef-DSU/VBctuZ30rxI/AAAAAAAAFcI/xS8k2C22yv0/s1600/autumn-leaves-wallpapers-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oMLaJef-DSU/VBctuZ30rxI/AAAAAAAAFcI/xS8k2C22yv0/s1600/autumn-leaves-wallpapers-photo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10" cy="186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72" w:rsidRPr="0034250D" w:rsidRDefault="0096246D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3" behindDoc="0" locked="0" layoutInCell="1" allowOverlap="1">
                <wp:simplePos x="0" y="0"/>
                <wp:positionH relativeFrom="column">
                  <wp:posOffset>5644</wp:posOffset>
                </wp:positionH>
                <wp:positionV relativeFrom="paragraph">
                  <wp:posOffset>41134</wp:posOffset>
                </wp:positionV>
                <wp:extent cx="4696178" cy="2083668"/>
                <wp:effectExtent l="0" t="0" r="28575" b="1206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6178" cy="2083668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246D" w:rsidRPr="002513A9" w:rsidRDefault="0096246D" w:rsidP="0096246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96246D">
                              <w:rPr>
                                <w:rFonts w:ascii="Bradley Hand ITC" w:hAnsi="Bradley Hand ITC"/>
                                <w:i/>
                                <w:color w:val="984806" w:themeColor="accent6" w:themeShade="8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Осень</w:t>
                            </w:r>
                            <w:r w:rsidR="00244867" w:rsidRPr="002513A9"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Холод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.</w:t>
                            </w:r>
                            <w:r w:rsidR="00244867" w:rsidRPr="002513A9"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Грусть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.</w:t>
                            </w:r>
                            <w:r w:rsidR="00244867" w:rsidRPr="002513A9"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.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Осень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-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пора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воспоминаний</w:t>
                            </w:r>
                            <w:r w:rsidRPr="002513A9">
                              <w:rPr>
                                <w:rFonts w:ascii="Bradley Hand ITC" w:hAnsi="Bradley Hand ITC" w:cs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…</w:t>
                            </w:r>
                          </w:p>
                          <w:p w:rsidR="0096246D" w:rsidRPr="002513A9" w:rsidRDefault="0096246D" w:rsidP="0096246D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А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я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осень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люблю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! 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Это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моё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время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!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Время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размышлений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244867" w:rsidRPr="002513A9" w:rsidRDefault="0096246D" w:rsidP="0096246D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2513A9"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Именно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осенью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на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ум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приходят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самые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глубокие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размышления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жизни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любви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и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одиночестве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96246D" w:rsidRPr="002513A9" w:rsidRDefault="00244867" w:rsidP="0096246D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2513A9"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Но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разве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тебе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дадут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долго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размышлять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?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Ведь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пора</w:t>
                            </w:r>
                            <w:r w:rsidR="0096246D" w:rsidRPr="002513A9"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работать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! </w:t>
                            </w:r>
                            <w:r w:rsidR="0096246D" w:rsidRPr="002513A9">
                              <w:rPr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6246D"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Учиться</w:t>
                            </w:r>
                            <w:r w:rsidR="0096246D"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! </w:t>
                            </w:r>
                          </w:p>
                          <w:p w:rsidR="0096246D" w:rsidRPr="002513A9" w:rsidRDefault="0096246D" w:rsidP="0096246D">
                            <w:pPr>
                              <w:spacing w:after="0"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Но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все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же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найдите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время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Bradley Hand ITC" w:hAnsi="Bradley Hand ITC" w:cs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–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пройдитесь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по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лесу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парку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, </w:t>
                            </w:r>
                          </w:p>
                          <w:p w:rsidR="0096246D" w:rsidRPr="002513A9" w:rsidRDefault="0096246D" w:rsidP="0096246D">
                            <w:pPr>
                              <w:spacing w:after="0"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прогуляйтесь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по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опавшей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листве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...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чем</w:t>
                            </w:r>
                            <w:r w:rsidRPr="002513A9">
                              <w:rPr>
                                <w:rFonts w:ascii="Bradley Hand ITC" w:hAnsi="Bradley Hand ITC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она шепчет</w:t>
                            </w:r>
                            <w:proofErr w:type="gramStart"/>
                            <w:r w:rsidRPr="002513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6"/>
                                <w:szCs w:val="26"/>
                              </w:rPr>
                              <w:t>?...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0" style="position:absolute;margin-left:.45pt;margin-top:3.25pt;width:369.8pt;height:164.05pt;z-index:251718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" fillcolor="#fde9d9 [665]" strokecolor="#243f60 [1604]" strokeweight="2pt">
                <v:textbox>
                  <w:txbxContent>
                    <w:p w:rsidR="0096246D" w:rsidRPr="002513A9" w:rsidRDefault="0096246D" w:rsidP="0096246D">
                      <w:pPr>
                        <w:spacing w:after="0" w:line="240" w:lineRule="auto"/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w:pPr>
                      <w:r w:rsidRPr="0096246D">
                        <w:rPr>
                          <w:rFonts w:ascii="Bradley Hand ITC" w:hAnsi="Bradley Hand ITC"/>
                          <w:i/>
                          <w:color w:val="984806" w:themeColor="accent6" w:themeShade="80"/>
                          <w:sz w:val="24"/>
                          <w:szCs w:val="24"/>
                        </w:rPr>
                        <w:t xml:space="preserve">   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Осень</w:t>
                      </w:r>
                      <w:r w:rsidR="00244867" w:rsidRPr="002513A9"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.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Холод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.</w:t>
                      </w:r>
                      <w:r w:rsidR="00244867" w:rsidRPr="002513A9"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Грусть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.</w:t>
                      </w:r>
                      <w:r w:rsidR="00244867" w:rsidRPr="002513A9"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.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.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Осень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-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пора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воспоминаний</w:t>
                      </w:r>
                      <w:r w:rsidRPr="002513A9">
                        <w:rPr>
                          <w:rFonts w:ascii="Bradley Hand ITC" w:hAnsi="Bradley Hand ITC" w:cs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…</w:t>
                      </w:r>
                    </w:p>
                    <w:p w:rsidR="0096246D" w:rsidRPr="002513A9" w:rsidRDefault="0096246D" w:rsidP="0096246D">
                      <w:pPr>
                        <w:spacing w:after="0" w:line="240" w:lineRule="auto"/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w:pP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А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я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осень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люблю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! 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Это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моё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время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!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Время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размышлений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244867" w:rsidRPr="002513A9" w:rsidRDefault="0096246D" w:rsidP="0096246D">
                      <w:pPr>
                        <w:spacing w:after="0" w:line="240" w:lineRule="auto"/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w:pPr>
                      <w:r w:rsidRPr="002513A9"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   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Именно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осенью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на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ум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приходят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самые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глубокие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размышления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жизни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,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любви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и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одиночестве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96246D" w:rsidRPr="002513A9" w:rsidRDefault="00244867" w:rsidP="0096246D">
                      <w:pPr>
                        <w:spacing w:after="0" w:line="240" w:lineRule="auto"/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w:pPr>
                      <w:r w:rsidRPr="002513A9"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   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Но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разве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тебе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дадут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долго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размышлять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?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Ведь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пора</w:t>
                      </w:r>
                      <w:r w:rsidR="0096246D" w:rsidRPr="002513A9"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работать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! </w:t>
                      </w:r>
                      <w:r w:rsidR="0096246D" w:rsidRPr="002513A9">
                        <w:rPr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="0096246D"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Учиться</w:t>
                      </w:r>
                      <w:r w:rsidR="0096246D"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! </w:t>
                      </w:r>
                    </w:p>
                    <w:p w:rsidR="0096246D" w:rsidRPr="002513A9" w:rsidRDefault="0096246D" w:rsidP="0096246D">
                      <w:pPr>
                        <w:spacing w:after="0" w:line="240" w:lineRule="auto"/>
                        <w:jc w:val="center"/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w:pP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   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Но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все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же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найдите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время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Bradley Hand ITC" w:hAnsi="Bradley Hand ITC" w:cs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–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пройдитесь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по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лесу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,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парку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, </w:t>
                      </w:r>
                    </w:p>
                    <w:p w:rsidR="0096246D" w:rsidRPr="002513A9" w:rsidRDefault="0096246D" w:rsidP="0096246D">
                      <w:pPr>
                        <w:spacing w:after="0" w:line="240" w:lineRule="auto"/>
                        <w:jc w:val="center"/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w:pP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прогуляйтесь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по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опавшей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листве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...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чем</w:t>
                      </w:r>
                      <w:r w:rsidRPr="002513A9">
                        <w:rPr>
                          <w:rFonts w:ascii="Bradley Hand ITC" w:hAnsi="Bradley Hand ITC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 xml:space="preserve"> </w:t>
                      </w:r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она шепчет</w:t>
                      </w:r>
                      <w:proofErr w:type="gramStart"/>
                      <w:r w:rsidRPr="002513A9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  <w:t>?...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19" behindDoc="0" locked="0" layoutInCell="1" allowOverlap="1">
            <wp:simplePos x="467360" y="6294120"/>
            <wp:positionH relativeFrom="margin">
              <wp:align>left</wp:align>
            </wp:positionH>
            <wp:positionV relativeFrom="margin">
              <wp:align>bottom</wp:align>
            </wp:positionV>
            <wp:extent cx="4550410" cy="2679065"/>
            <wp:effectExtent l="0" t="0" r="2540" b="6985"/>
            <wp:wrapSquare wrapText="bothSides"/>
            <wp:docPr id="22" name="Рисунок 22" descr="https://ds04.infourok.ru/uploads/ex/039c/000e0d5b-7e5802a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39c/000e0d5b-7e5802ae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3" t="4117" r="3093" b="5304"/>
                    <a:stretch/>
                  </pic:blipFill>
                  <pic:spPr bwMode="auto">
                    <a:xfrm>
                      <a:off x="0" y="0"/>
                      <a:ext cx="455041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Pr="00313B84" w:rsidRDefault="00136E72"/>
    <w:p w:rsidR="00136E72" w:rsidRDefault="00136E72"/>
    <w:p w:rsidR="00136E72" w:rsidRDefault="00136E72"/>
    <w:p w:rsidR="00136E72" w:rsidRDefault="00136E72"/>
    <w:p w:rsidR="003947CA" w:rsidRDefault="003947CA" w:rsidP="00C8003F">
      <w:pPr>
        <w:spacing w:after="0"/>
        <w:rPr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064DE" w:rsidRDefault="003947CA" w:rsidP="0089446B">
      <w:pPr>
        <w:spacing w:after="0"/>
        <w:jc w:val="both"/>
        <w:rPr>
          <w:i/>
          <w:color w:val="C0504D" w:themeColor="accent2"/>
          <w:sz w:val="32"/>
          <w:szCs w:val="32"/>
        </w:rPr>
      </w:pPr>
      <w:r>
        <w:rPr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89446B">
        <w:rPr>
          <w:sz w:val="28"/>
          <w:szCs w:val="28"/>
        </w:rPr>
        <w:t xml:space="preserve">       </w:t>
      </w:r>
      <w:r w:rsidR="002513A9" w:rsidRPr="002513A9">
        <w:rPr>
          <w:color w:val="C0504D" w:themeColor="accent2"/>
          <w:sz w:val="32"/>
          <w:szCs w:val="32"/>
        </w:rPr>
        <w:t xml:space="preserve"> </w:t>
      </w:r>
      <w:r w:rsidR="0089446B" w:rsidRPr="0089446B">
        <w:rPr>
          <w:i/>
          <w:color w:val="C0504D" w:themeColor="accent2"/>
          <w:sz w:val="32"/>
          <w:szCs w:val="32"/>
        </w:rPr>
        <w:t xml:space="preserve"> </w:t>
      </w:r>
    </w:p>
    <w:p w:rsidR="0089446B" w:rsidRPr="00C8003F" w:rsidRDefault="003064DE" w:rsidP="0089446B">
      <w:pPr>
        <w:spacing w:after="0"/>
        <w:jc w:val="both"/>
        <w:rPr>
          <w:color w:val="C0504D" w:themeColor="accent2"/>
          <w:sz w:val="32"/>
          <w:szCs w:val="32"/>
        </w:rPr>
      </w:pPr>
      <w:r>
        <w:rPr>
          <w:i/>
          <w:color w:val="C0504D" w:themeColor="accent2"/>
          <w:sz w:val="32"/>
          <w:szCs w:val="32"/>
        </w:rPr>
        <w:lastRenderedPageBreak/>
        <w:t xml:space="preserve">     </w:t>
      </w:r>
      <w:r w:rsidR="0089446B" w:rsidRPr="0089446B">
        <w:rPr>
          <w:i/>
          <w:color w:val="C0504D" w:themeColor="accent2"/>
          <w:sz w:val="32"/>
          <w:szCs w:val="32"/>
        </w:rPr>
        <w:t xml:space="preserve"> </w:t>
      </w:r>
      <w:r w:rsidR="0089446B" w:rsidRPr="00C8003F">
        <w:rPr>
          <w:i/>
          <w:color w:val="17365D" w:themeColor="text2" w:themeShade="BF"/>
          <w:sz w:val="30"/>
          <w:szCs w:val="30"/>
        </w:rPr>
        <w:t>День пожилого человека</w:t>
      </w:r>
      <w:r w:rsidR="002513A9" w:rsidRPr="00C8003F">
        <w:rPr>
          <w:i/>
          <w:color w:val="17365D" w:themeColor="text2" w:themeShade="BF"/>
          <w:sz w:val="30"/>
          <w:szCs w:val="30"/>
        </w:rPr>
        <w:t xml:space="preserve"> имеет </w:t>
      </w:r>
      <w:r w:rsidR="0089446B" w:rsidRPr="00C8003F">
        <w:rPr>
          <w:i/>
          <w:color w:val="17365D" w:themeColor="text2" w:themeShade="BF"/>
          <w:sz w:val="30"/>
          <w:szCs w:val="30"/>
        </w:rPr>
        <w:t xml:space="preserve">   </w:t>
      </w:r>
      <w:r w:rsidR="002513A9" w:rsidRPr="00C8003F">
        <w:rPr>
          <w:i/>
          <w:color w:val="17365D" w:themeColor="text2" w:themeShade="BF"/>
          <w:sz w:val="30"/>
          <w:szCs w:val="30"/>
        </w:rPr>
        <w:t xml:space="preserve">огромную важность для всего общества, поэтому с 1991 года </w:t>
      </w:r>
      <w:r w:rsidR="0089446B" w:rsidRPr="00C8003F">
        <w:rPr>
          <w:i/>
          <w:color w:val="17365D" w:themeColor="text2" w:themeShade="BF"/>
          <w:sz w:val="30"/>
          <w:szCs w:val="30"/>
        </w:rPr>
        <w:t xml:space="preserve">этот день </w:t>
      </w:r>
      <w:r w:rsidR="002513A9" w:rsidRPr="00C8003F">
        <w:rPr>
          <w:i/>
          <w:color w:val="17365D" w:themeColor="text2" w:themeShade="BF"/>
          <w:sz w:val="30"/>
          <w:szCs w:val="30"/>
        </w:rPr>
        <w:t>отмечается на международном уровне. Об истории и традициях торжества, посвященного старшему поколению, а также когда его будут праздновать в 2019 году, читайте в нашем материале</w:t>
      </w:r>
      <w:r w:rsidR="002513A9" w:rsidRPr="0089446B">
        <w:rPr>
          <w:i/>
          <w:color w:val="17365D" w:themeColor="text2" w:themeShade="BF"/>
          <w:sz w:val="32"/>
          <w:szCs w:val="32"/>
        </w:rPr>
        <w:t>.</w:t>
      </w:r>
    </w:p>
    <w:p w:rsidR="0089446B" w:rsidRPr="0089446B" w:rsidRDefault="005169D4" w:rsidP="0089446B">
      <w:pPr>
        <w:spacing w:after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9167" behindDoc="0" locked="0" layoutInCell="1" allowOverlap="1" wp14:anchorId="43211096" wp14:editId="66861AF7">
            <wp:simplePos x="0" y="0"/>
            <wp:positionH relativeFrom="margin">
              <wp:posOffset>118745</wp:posOffset>
            </wp:positionH>
            <wp:positionV relativeFrom="margin">
              <wp:posOffset>19685</wp:posOffset>
            </wp:positionV>
            <wp:extent cx="3159760" cy="2178685"/>
            <wp:effectExtent l="0" t="0" r="2540" b="0"/>
            <wp:wrapSquare wrapText="bothSides"/>
            <wp:docPr id="2" name="Рисунок 2" descr="https://rk.gov.ru/uploads/yalta/attachments/7c/a5/eb/06feca2d4d2029ef99de456a25/5bb1c363ea9a63.94673718_e04fd0b17bf7a3b05b78c3c65d4d3096.jpg?1.1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k.gov.ru/uploads/yalta/attachments/7c/a5/eb/06feca2d4d2029ef99de456a25/5bb1c363ea9a63.94673718_e04fd0b17bf7a3b05b78c3c65d4d3096.jpg?1.1.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4" r="8440"/>
                    <a:stretch/>
                  </pic:blipFill>
                  <pic:spPr bwMode="auto">
                    <a:xfrm>
                      <a:off x="0" y="0"/>
                      <a:ext cx="315976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EAB" w:rsidRDefault="00911EAB" w:rsidP="002513A9">
      <w:pPr>
        <w:spacing w:after="0"/>
        <w:jc w:val="both"/>
        <w:rPr>
          <w:color w:val="17365D" w:themeColor="text2" w:themeShade="BF"/>
          <w:sz w:val="28"/>
          <w:szCs w:val="28"/>
        </w:rPr>
      </w:pPr>
    </w:p>
    <w:p w:rsidR="00C8003F" w:rsidRDefault="00C8003F" w:rsidP="002513A9">
      <w:pPr>
        <w:spacing w:after="0"/>
        <w:jc w:val="both"/>
        <w:rPr>
          <w:color w:val="17365D" w:themeColor="text2" w:themeShade="BF"/>
          <w:sz w:val="28"/>
          <w:szCs w:val="28"/>
        </w:rPr>
        <w:sectPr w:rsidR="00C8003F" w:rsidSect="00273A68">
          <w:footerReference w:type="default" r:id="rId15"/>
          <w:type w:val="continuous"/>
          <w:pgSz w:w="12240" w:h="15840"/>
          <w:pgMar w:top="720" w:right="720" w:bottom="720" w:left="72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  <w:docGrid w:linePitch="360"/>
        </w:sectPr>
      </w:pPr>
    </w:p>
    <w:p w:rsidR="002513A9" w:rsidRPr="00911EAB" w:rsidRDefault="00911EAB" w:rsidP="002513A9">
      <w:pPr>
        <w:spacing w:after="0"/>
        <w:jc w:val="both"/>
        <w:rPr>
          <w:sz w:val="28"/>
          <w:szCs w:val="28"/>
        </w:rPr>
      </w:pPr>
      <w:r w:rsidRPr="00911EAB">
        <w:rPr>
          <w:sz w:val="28"/>
          <w:szCs w:val="28"/>
        </w:rPr>
        <w:lastRenderedPageBreak/>
        <w:t xml:space="preserve">     </w:t>
      </w:r>
      <w:r w:rsidR="002513A9" w:rsidRPr="00911EAB">
        <w:rPr>
          <w:sz w:val="28"/>
          <w:szCs w:val="28"/>
        </w:rPr>
        <w:t>День пожилого человека принято отмечать повсеместно в первый день второго осеннего месяца - 1 октября: это торжество имеет международный статус. Кстати, дата выбрана неслучайно: бытует мнение, что старость - это золотое время, осень, как известно, тоже называют золотой порой, поэтому и было решено выделить старшему поколению специальный день в самый разгар осеннего сезона.</w:t>
      </w:r>
    </w:p>
    <w:p w:rsidR="002513A9" w:rsidRPr="00911EAB" w:rsidRDefault="002513A9" w:rsidP="002513A9">
      <w:pPr>
        <w:spacing w:after="0"/>
        <w:jc w:val="both"/>
        <w:rPr>
          <w:sz w:val="28"/>
          <w:szCs w:val="28"/>
        </w:rPr>
      </w:pPr>
      <w:r w:rsidRPr="00911EAB">
        <w:rPr>
          <w:sz w:val="28"/>
          <w:szCs w:val="28"/>
        </w:rPr>
        <w:t xml:space="preserve">       Главное целью этого дня является обратить внимание всех обитателей планеты на проблемы и трудности, с которыми сталкиваются люди пожилого возраста. Кстати, у праздника даже есть свой логотип. Он представляет собой раскрытую ладонь - символ доброты и помощи.</w:t>
      </w:r>
    </w:p>
    <w:p w:rsidR="002513A9" w:rsidRPr="00911EAB" w:rsidRDefault="002513A9" w:rsidP="002513A9">
      <w:pPr>
        <w:spacing w:after="0"/>
        <w:jc w:val="both"/>
        <w:rPr>
          <w:b/>
          <w:sz w:val="32"/>
          <w:szCs w:val="32"/>
        </w:rPr>
      </w:pPr>
      <w:r w:rsidRPr="00911EAB">
        <w:rPr>
          <w:b/>
          <w:sz w:val="32"/>
          <w:szCs w:val="32"/>
        </w:rPr>
        <w:t>История</w:t>
      </w:r>
    </w:p>
    <w:p w:rsidR="002513A9" w:rsidRPr="00911EAB" w:rsidRDefault="00911EAB" w:rsidP="002513A9">
      <w:pPr>
        <w:spacing w:after="0"/>
        <w:jc w:val="both"/>
        <w:rPr>
          <w:sz w:val="28"/>
          <w:szCs w:val="28"/>
        </w:rPr>
      </w:pPr>
      <w:r w:rsidRPr="00911EAB">
        <w:rPr>
          <w:sz w:val="28"/>
          <w:szCs w:val="28"/>
        </w:rPr>
        <w:t xml:space="preserve">      </w:t>
      </w:r>
      <w:r w:rsidR="002513A9" w:rsidRPr="00911EAB">
        <w:rPr>
          <w:sz w:val="28"/>
          <w:szCs w:val="28"/>
        </w:rPr>
        <w:t>Впервые люди задумались о возможности создания праздни</w:t>
      </w:r>
      <w:r>
        <w:rPr>
          <w:sz w:val="28"/>
          <w:szCs w:val="28"/>
        </w:rPr>
        <w:t xml:space="preserve">ка для пожилых людей </w:t>
      </w:r>
      <w:r w:rsidR="002513A9" w:rsidRPr="00911EAB">
        <w:rPr>
          <w:sz w:val="28"/>
          <w:szCs w:val="28"/>
        </w:rPr>
        <w:t xml:space="preserve"> в 1970-х годах. Такая идея пришла в голову исследователям, которые занимались вопросами старения </w:t>
      </w:r>
      <w:r w:rsidR="002513A9" w:rsidRPr="00911EAB">
        <w:rPr>
          <w:sz w:val="28"/>
          <w:szCs w:val="28"/>
        </w:rPr>
        <w:lastRenderedPageBreak/>
        <w:t>населения Земли и изучали влияние людей старшего поколения на экономику.</w:t>
      </w:r>
    </w:p>
    <w:p w:rsidR="002513A9" w:rsidRPr="00911EAB" w:rsidRDefault="00911EAB" w:rsidP="002513A9">
      <w:pPr>
        <w:spacing w:after="0"/>
        <w:jc w:val="both"/>
        <w:rPr>
          <w:sz w:val="28"/>
          <w:szCs w:val="28"/>
        </w:rPr>
      </w:pPr>
      <w:r w:rsidRPr="00911EAB">
        <w:rPr>
          <w:sz w:val="28"/>
          <w:szCs w:val="28"/>
        </w:rPr>
        <w:t xml:space="preserve">      </w:t>
      </w:r>
      <w:r w:rsidR="002513A9" w:rsidRPr="00911EAB">
        <w:rPr>
          <w:sz w:val="28"/>
          <w:szCs w:val="28"/>
        </w:rPr>
        <w:t>Отмечать же праздник начали скандинавы. Через какое-то время и в США решили выделить для пенсионеров специальный день в году. А вскоре торжество приобрело международный статус. Произошло это знаковое для всех престарелых людей планеты событие в декабре 1990 года</w:t>
      </w:r>
      <w:r w:rsidRPr="00911EAB">
        <w:rPr>
          <w:sz w:val="28"/>
          <w:szCs w:val="28"/>
        </w:rPr>
        <w:t>. Именно тогда Генассамблея  ООН приняла резолюцию,</w:t>
      </w:r>
      <w:r w:rsidR="002513A9" w:rsidRPr="00911EAB">
        <w:rPr>
          <w:sz w:val="28"/>
          <w:szCs w:val="28"/>
        </w:rPr>
        <w:t xml:space="preserve"> в которой постановила считать первый день второго осеннего месяца Международным днем пожилых людей.</w:t>
      </w:r>
    </w:p>
    <w:p w:rsidR="002513A9" w:rsidRPr="00911EAB" w:rsidRDefault="00911EAB" w:rsidP="002513A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513A9" w:rsidRPr="00911EAB">
        <w:rPr>
          <w:sz w:val="28"/>
          <w:szCs w:val="28"/>
        </w:rPr>
        <w:t>Основная цель этого документа - предоставить старикам гарантии экономического и социального обеспечения.</w:t>
      </w:r>
    </w:p>
    <w:p w:rsidR="002513A9" w:rsidRPr="00911EAB" w:rsidRDefault="002513A9" w:rsidP="002513A9">
      <w:pPr>
        <w:spacing w:after="0"/>
        <w:jc w:val="both"/>
        <w:rPr>
          <w:sz w:val="28"/>
          <w:szCs w:val="28"/>
        </w:rPr>
      </w:pPr>
      <w:r w:rsidRPr="00911EAB">
        <w:rPr>
          <w:sz w:val="28"/>
          <w:szCs w:val="28"/>
        </w:rPr>
        <w:t xml:space="preserve">     И именно в 1992 году чествовать старшее поколение в первый день второго осеннего месяца решила и Россия: праздник россияне начали отмечать после появления постановления Президиума Верховного Совета (ВС) «О проблемах пожилых людей».</w:t>
      </w:r>
    </w:p>
    <w:p w:rsidR="002513A9" w:rsidRPr="00911EAB" w:rsidRDefault="002513A9" w:rsidP="00444C1A">
      <w:pPr>
        <w:jc w:val="center"/>
        <w:rPr>
          <w:sz w:val="20"/>
          <w:szCs w:val="20"/>
        </w:rPr>
      </w:pPr>
    </w:p>
    <w:p w:rsidR="00911EAB" w:rsidRPr="00911EAB" w:rsidRDefault="00911EAB" w:rsidP="00444C1A">
      <w:pPr>
        <w:jc w:val="center"/>
        <w:rPr>
          <w:sz w:val="20"/>
          <w:szCs w:val="20"/>
        </w:rPr>
        <w:sectPr w:rsidR="00911EAB" w:rsidRPr="00911EAB" w:rsidSect="00273A68">
          <w:type w:val="continuous"/>
          <w:pgSz w:w="12240" w:h="15840"/>
          <w:pgMar w:top="720" w:right="720" w:bottom="720" w:left="72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518"/>
          <w:docGrid w:linePitch="360"/>
        </w:sectPr>
      </w:pPr>
    </w:p>
    <w:p w:rsidR="00A97F2E" w:rsidRPr="00C03967" w:rsidRDefault="00A97F2E" w:rsidP="00444C1A">
      <w:pPr>
        <w:jc w:val="center"/>
        <w:rPr>
          <w:rFonts w:ascii="Comic Sans MS" w:hAnsi="Comic Sans MS"/>
          <w:b/>
          <w:i/>
          <w:color w:val="365F91" w:themeColor="accent1" w:themeShade="BF"/>
          <w:sz w:val="28"/>
          <w:szCs w:val="28"/>
          <w:u w:val="single"/>
          <w:shd w:val="clear" w:color="auto" w:fill="FFFFFF"/>
        </w:rPr>
      </w:pPr>
      <w:r w:rsidRPr="00C03967">
        <w:rPr>
          <w:rFonts w:ascii="Comic Sans MS" w:hAnsi="Comic Sans MS"/>
          <w:b/>
          <w:i/>
          <w:color w:val="365F91" w:themeColor="accent1" w:themeShade="BF"/>
          <w:sz w:val="28"/>
          <w:szCs w:val="28"/>
          <w:u w:val="single"/>
          <w:shd w:val="clear" w:color="auto" w:fill="FFFFFF"/>
        </w:rPr>
        <w:lastRenderedPageBreak/>
        <w:t>Дорогие мои старики.</w:t>
      </w:r>
    </w:p>
    <w:p w:rsidR="00C03967" w:rsidRDefault="005169D4" w:rsidP="00C03967">
      <w:pPr>
        <w:rPr>
          <w:noProof/>
        </w:rPr>
      </w:pPr>
      <w:r w:rsidRPr="00C03967">
        <w:rPr>
          <w:noProof/>
          <w:u w:val="single"/>
        </w:rPr>
        <w:drawing>
          <wp:anchor distT="0" distB="0" distL="114300" distR="114300" simplePos="0" relativeHeight="251720191" behindDoc="0" locked="0" layoutInCell="1" allowOverlap="1" wp14:anchorId="2A7B4F27" wp14:editId="57985067">
            <wp:simplePos x="0" y="0"/>
            <wp:positionH relativeFrom="margin">
              <wp:posOffset>78105</wp:posOffset>
            </wp:positionH>
            <wp:positionV relativeFrom="margin">
              <wp:posOffset>85090</wp:posOffset>
            </wp:positionV>
            <wp:extent cx="1915160" cy="2187575"/>
            <wp:effectExtent l="114300" t="95250" r="123190" b="98425"/>
            <wp:wrapSquare wrapText="bothSides"/>
            <wp:docPr id="16" name="Рисунок 16" descr="https://avatars.mds.yandex.net/get-pdb/1679978/1511ca99-3b15-4552-ba1b-a85615dd2c6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679978/1511ca99-3b15-4552-ba1b-a85615dd2c6e/s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36832">
                      <a:off x="0" y="0"/>
                      <a:ext cx="191516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095">
        <w:rPr>
          <w:noProof/>
        </w:rPr>
        <w:drawing>
          <wp:anchor distT="0" distB="0" distL="114300" distR="114300" simplePos="0" relativeHeight="251721215" behindDoc="0" locked="0" layoutInCell="1" allowOverlap="1" wp14:anchorId="10986AFB" wp14:editId="424CD6C8">
            <wp:simplePos x="0" y="0"/>
            <wp:positionH relativeFrom="margin">
              <wp:posOffset>5342890</wp:posOffset>
            </wp:positionH>
            <wp:positionV relativeFrom="margin">
              <wp:posOffset>652780</wp:posOffset>
            </wp:positionV>
            <wp:extent cx="1522730" cy="1381760"/>
            <wp:effectExtent l="0" t="0" r="0" b="8890"/>
            <wp:wrapSquare wrapText="bothSides"/>
            <wp:docPr id="26" name="Рисунок 26" descr="http://gifok.net/images/2015/11/22/Autumn_sketches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ifok.net/images/2015/11/22/Autumn_sketches_28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1095">
        <w:rPr>
          <w:noProof/>
        </w:rPr>
        <w:drawing>
          <wp:anchor distT="0" distB="0" distL="114300" distR="114300" simplePos="0" relativeHeight="251719678" behindDoc="0" locked="0" layoutInCell="1" allowOverlap="1" wp14:anchorId="18D887F5" wp14:editId="45E4788D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159000" cy="1958340"/>
            <wp:effectExtent l="0" t="57150" r="0" b="137160"/>
            <wp:wrapSquare wrapText="bothSides"/>
            <wp:docPr id="24" name="Рисунок 24" descr="http://gifok.net/images/2015/11/22/Autumn_sketches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ifok.net/images/2015/11/22/Autumn_sketches_2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50784">
                      <a:off x="0" y="0"/>
                      <a:ext cx="21590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Постарели мои старики -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  <w:t>Незаметно как это бывае</w:t>
      </w:r>
      <w:proofErr w:type="gramStart"/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т-</w:t>
      </w:r>
      <w:proofErr w:type="gramEnd"/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  <w:t>И уже с чьей-то легкой руки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  <w:t>Маму бабушкой все называют.</w:t>
      </w:r>
      <w:r w:rsidR="00DB1095" w:rsidRPr="00DB1095">
        <w:rPr>
          <w:noProof/>
        </w:rPr>
        <w:t xml:space="preserve"> </w:t>
      </w:r>
    </w:p>
    <w:p w:rsidR="00C03967" w:rsidRDefault="00C03967" w:rsidP="00C03967">
      <w:pP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</w:pPr>
      <w:r>
        <w:rPr>
          <w:rFonts w:ascii="Comic Sans MS" w:hAnsi="Comic Sans MS"/>
          <w:b/>
          <w:i/>
          <w:noProof/>
          <w:color w:val="365F91" w:themeColor="accent1" w:themeShade="BF"/>
          <w:sz w:val="23"/>
          <w:szCs w:val="23"/>
          <w:shd w:val="clear" w:color="auto" w:fill="FFFFFF"/>
        </w:rPr>
        <w:drawing>
          <wp:anchor distT="0" distB="0" distL="114300" distR="114300" simplePos="0" relativeHeight="251725311" behindDoc="0" locked="0" layoutInCell="1" allowOverlap="1" wp14:anchorId="4716A7F0" wp14:editId="4B358C83">
            <wp:simplePos x="0" y="0"/>
            <wp:positionH relativeFrom="margin">
              <wp:posOffset>5538470</wp:posOffset>
            </wp:positionH>
            <wp:positionV relativeFrom="margin">
              <wp:posOffset>3418205</wp:posOffset>
            </wp:positionV>
            <wp:extent cx="1524000" cy="1383665"/>
            <wp:effectExtent l="19050" t="152400" r="0" b="17843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89324">
                      <a:off x="0" y="0"/>
                      <a:ext cx="152400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  <w:t>И все чаще тревожит отец,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  <w:t>Хоть и делает вид, что здоров...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  <w:t>Для меня нет дороже сердец,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                             Чем сердца этих двух стариков.</w:t>
      </w: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</w:p>
    <w:p w:rsidR="00C03967" w:rsidRPr="00C03967" w:rsidRDefault="00C03967" w:rsidP="00C03967">
      <w:pPr>
        <w:rPr>
          <w:noProof/>
        </w:rPr>
      </w:pP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                                   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Дорогие мои старики!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Дайте, я вас сейчас расцелую.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Молодые мои старики,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056F96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</w:t>
      </w:r>
      <w:r w:rsidR="00DB1095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Мы еще, мы еще повоюем!</w:t>
      </w:r>
    </w:p>
    <w:p w:rsidR="00C03967" w:rsidRDefault="0089446B" w:rsidP="00C03967">
      <w:pPr>
        <w:spacing w:after="0"/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</w:pP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</w:t>
      </w:r>
      <w:r w:rsidR="00DB1095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</w:t>
      </w:r>
      <w:r w:rsidR="00C03967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Вам обоим к лицу седина</w:t>
      </w:r>
      <w:proofErr w:type="gramStart"/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DB1095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</w:t>
      </w: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И</w:t>
      </w:r>
      <w:proofErr w:type="gramEnd"/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морщинки лучами косыми -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DB1095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И я ваши возьму имена,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DB1095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</w:t>
      </w: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</w:t>
      </w:r>
      <w:r w:rsidR="00DB1095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Чтоб назвать ими дочку и сына.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DB1095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И глаза ваши станут светлей,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DB1095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</w:t>
      </w:r>
      <w:r w:rsidR="00C03967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И огня никому не задуть -</w:t>
      </w:r>
    </w:p>
    <w:p w:rsidR="00C03967" w:rsidRDefault="00C03967" w:rsidP="00C03967">
      <w:pPr>
        <w:spacing w:after="0"/>
        <w:rPr>
          <w:noProof/>
        </w:rPr>
      </w:pPr>
      <w:r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                              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Ведь внучат любят больше детей,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273A68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</w:t>
      </w:r>
      <w:r w:rsidR="00C8003F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 xml:space="preserve">                                    </w:t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t>Только я не ревную ничуть.</w:t>
      </w:r>
      <w:r w:rsidRPr="00C03967">
        <w:rPr>
          <w:noProof/>
        </w:rPr>
        <w:t xml:space="preserve"> </w:t>
      </w:r>
    </w:p>
    <w:p w:rsidR="00DB1095" w:rsidRDefault="00C03967" w:rsidP="00C03967">
      <w:pPr>
        <w:spacing w:after="0"/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24287" behindDoc="0" locked="0" layoutInCell="1" allowOverlap="1" wp14:anchorId="3BEF388E" wp14:editId="63597647">
            <wp:simplePos x="0" y="0"/>
            <wp:positionH relativeFrom="margin">
              <wp:posOffset>4092575</wp:posOffset>
            </wp:positionH>
            <wp:positionV relativeFrom="margin">
              <wp:posOffset>6972935</wp:posOffset>
            </wp:positionV>
            <wp:extent cx="2636520" cy="1885950"/>
            <wp:effectExtent l="76200" t="114300" r="87630" b="114300"/>
            <wp:wrapSquare wrapText="bothSides"/>
            <wp:docPr id="8" name="Рисунок 8" descr="https://ds03.infourok.ru/uploads/ex/0850/00055f7f-0247fc32/5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50/00055f7f-0247fc32/5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2"/>
                    <a:stretch/>
                  </pic:blipFill>
                  <pic:spPr bwMode="auto">
                    <a:xfrm rot="288863">
                      <a:off x="0" y="0"/>
                      <a:ext cx="263652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F2E" w:rsidRPr="00A97F2E">
        <w:rPr>
          <w:rFonts w:ascii="Comic Sans MS" w:hAnsi="Comic Sans MS"/>
          <w:b/>
          <w:i/>
          <w:color w:val="365F91" w:themeColor="accent1" w:themeShade="BF"/>
          <w:sz w:val="23"/>
          <w:szCs w:val="23"/>
          <w:shd w:val="clear" w:color="auto" w:fill="FFFFFF"/>
        </w:rPr>
        <w:br/>
      </w:r>
      <w:r w:rsidR="00056F96">
        <w:rPr>
          <w:noProof/>
        </w:rPr>
        <w:drawing>
          <wp:inline distT="0" distB="0" distL="0" distR="0" wp14:anchorId="7A1B61B3" wp14:editId="077FFD0D">
            <wp:extent cx="3615069" cy="1913861"/>
            <wp:effectExtent l="0" t="0" r="4445" b="0"/>
            <wp:docPr id="23" name="Рисунок 23" descr="https://multiurok.ru/img/291722/image_5ca0f94f48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ultiurok.ru/img/291722/image_5ca0f94f4887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37"/>
                    <a:stretch/>
                  </pic:blipFill>
                  <pic:spPr bwMode="auto">
                    <a:xfrm>
                      <a:off x="0" y="0"/>
                      <a:ext cx="3615070" cy="191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325" w:rsidRDefault="00AE2BDC" w:rsidP="00C03967">
      <w:pPr>
        <w:jc w:val="center"/>
        <w:rPr>
          <w:rFonts w:ascii="Verdana" w:hAnsi="Verdana"/>
          <w:noProof/>
          <w:color w:val="222222"/>
          <w:sz w:val="23"/>
          <w:szCs w:val="23"/>
          <w:shd w:val="clear" w:color="auto" w:fill="FFFFFF"/>
        </w:rPr>
      </w:pPr>
      <w:r>
        <w:rPr>
          <w:rFonts w:ascii="Verdana" w:hAnsi="Verdana"/>
          <w:noProof/>
          <w:color w:val="222222"/>
          <w:sz w:val="23"/>
          <w:szCs w:val="23"/>
          <w:shd w:val="clear" w:color="auto" w:fill="FFFFFF"/>
        </w:rPr>
        <w:lastRenderedPageBreak/>
        <w:drawing>
          <wp:inline distT="0" distB="0" distL="0" distR="0" wp14:anchorId="749ECAA2" wp14:editId="0AD0AA55">
            <wp:extent cx="4170217" cy="665018"/>
            <wp:effectExtent l="0" t="0" r="0" b="1905"/>
            <wp:docPr id="10" name="Рисунок 10" descr="C:\Users\Гимназия №5\Desktop\у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№5\Desktop\уч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2" t="25180" r="6625" b="40288"/>
                    <a:stretch/>
                  </pic:blipFill>
                  <pic:spPr bwMode="auto">
                    <a:xfrm>
                      <a:off x="0" y="0"/>
                      <a:ext cx="4170601" cy="66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481" w:rsidRDefault="003E7481" w:rsidP="00C03967">
      <w:pPr>
        <w:jc w:val="center"/>
        <w:rPr>
          <w:rFonts w:ascii="Verdana" w:hAnsi="Verdana"/>
          <w:noProof/>
          <w:color w:val="222222"/>
          <w:sz w:val="23"/>
          <w:szCs w:val="23"/>
          <w:shd w:val="clear" w:color="auto" w:fill="FFFFFF"/>
        </w:rPr>
      </w:pPr>
    </w:p>
    <w:p w:rsidR="00AE2BDC" w:rsidRDefault="003E7481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  <w:r>
        <w:rPr>
          <w:rFonts w:ascii="Verdana" w:hAnsi="Verdana"/>
          <w:noProof/>
          <w:color w:val="22222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6335" behindDoc="0" locked="0" layoutInCell="1" allowOverlap="1" wp14:anchorId="0E4BF467" wp14:editId="12EBD19D">
                <wp:simplePos x="0" y="0"/>
                <wp:positionH relativeFrom="column">
                  <wp:posOffset>59690</wp:posOffset>
                </wp:positionH>
                <wp:positionV relativeFrom="paragraph">
                  <wp:posOffset>104775</wp:posOffset>
                </wp:positionV>
                <wp:extent cx="3629660" cy="1743075"/>
                <wp:effectExtent l="114300" t="514350" r="123190" b="5238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36251">
                          <a:off x="0" y="0"/>
                          <a:ext cx="3629660" cy="17430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BDC" w:rsidRPr="00AE2BDC" w:rsidRDefault="00AE2BDC" w:rsidP="003064DE">
                            <w:pPr>
                              <w:spacing w:after="0"/>
                              <w:jc w:val="center"/>
                              <w:rPr>
                                <w:color w:val="632423" w:themeColor="accent2" w:themeShade="80"/>
                                <w:sz w:val="28"/>
                                <w:szCs w:val="28"/>
                              </w:rPr>
                            </w:pPr>
                            <w:r w:rsidRPr="00AE2BDC">
                              <w:rPr>
                                <w:color w:val="632423" w:themeColor="accent2" w:themeShade="80"/>
                                <w:sz w:val="28"/>
                                <w:szCs w:val="28"/>
                              </w:rPr>
                              <w:t xml:space="preserve">  Как много в году есть праздников!  Рождество,  Новый год,  День знаний. День танкиста, пограничника</w:t>
                            </w:r>
                            <w:proofErr w:type="gramStart"/>
                            <w:r w:rsidRPr="00AE2BDC">
                              <w:rPr>
                                <w:color w:val="632423" w:themeColor="accent2" w:themeShade="80"/>
                                <w:sz w:val="28"/>
                                <w:szCs w:val="28"/>
                              </w:rPr>
                              <w:t>… Н</w:t>
                            </w:r>
                            <w:proofErr w:type="gramEnd"/>
                            <w:r w:rsidRPr="00AE2BDC">
                              <w:rPr>
                                <w:color w:val="632423" w:themeColor="accent2" w:themeShade="80"/>
                                <w:sz w:val="28"/>
                                <w:szCs w:val="28"/>
                              </w:rPr>
                              <w:t>о есть один скромный, но очень важный праздник, — День учителя. Его отмечают 5 октября.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1" style="position:absolute;left:0;text-align:left;margin-left:4.7pt;margin-top:8.25pt;width:285.8pt;height:137.25pt;rotation:-1380351fd;z-index:25172633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" fillcolor="#fbd4b4 [1305]" stroked="f" strokeweight="2pt">
                <v:textbox>
                  <w:txbxContent>
                    <w:p w:rsidR="00AE2BDC" w:rsidRPr="00AE2BDC" w:rsidRDefault="00AE2BDC" w:rsidP="003064DE">
                      <w:pPr>
                        <w:spacing w:after="0"/>
                        <w:jc w:val="center"/>
                        <w:rPr>
                          <w:color w:val="632423" w:themeColor="accent2" w:themeShade="80"/>
                          <w:sz w:val="28"/>
                          <w:szCs w:val="28"/>
                        </w:rPr>
                      </w:pPr>
                      <w:r w:rsidRPr="00AE2BDC">
                        <w:rPr>
                          <w:color w:val="632423" w:themeColor="accent2" w:themeShade="80"/>
                          <w:sz w:val="28"/>
                          <w:szCs w:val="28"/>
                        </w:rPr>
                        <w:t xml:space="preserve">  Как много в году есть праздников!  Рождество,  Новый год,  День знаний. День танкиста, пограничника</w:t>
                      </w:r>
                      <w:proofErr w:type="gramStart"/>
                      <w:r w:rsidRPr="00AE2BDC">
                        <w:rPr>
                          <w:color w:val="632423" w:themeColor="accent2" w:themeShade="80"/>
                          <w:sz w:val="28"/>
                          <w:szCs w:val="28"/>
                        </w:rPr>
                        <w:t>… Н</w:t>
                      </w:r>
                      <w:proofErr w:type="gramEnd"/>
                      <w:r w:rsidRPr="00AE2BDC">
                        <w:rPr>
                          <w:color w:val="632423" w:themeColor="accent2" w:themeShade="80"/>
                          <w:sz w:val="28"/>
                          <w:szCs w:val="28"/>
                        </w:rPr>
                        <w:t>о есть один скромный, но очень важный праздник, — День учителя. Его отмечают 5 октября.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2BDC" w:rsidRDefault="005169D4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359" behindDoc="0" locked="0" layoutInCell="1" allowOverlap="1" wp14:anchorId="555E21F8" wp14:editId="174A091A">
                <wp:simplePos x="0" y="0"/>
                <wp:positionH relativeFrom="column">
                  <wp:posOffset>4046706</wp:posOffset>
                </wp:positionH>
                <wp:positionV relativeFrom="paragraph">
                  <wp:posOffset>52732</wp:posOffset>
                </wp:positionV>
                <wp:extent cx="2825750" cy="3190672"/>
                <wp:effectExtent l="0" t="0" r="0" b="0"/>
                <wp:wrapNone/>
                <wp:docPr id="12" name="Прямоугольник с двумя скругленными противолежащими углами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0" cy="3190672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BDC" w:rsidRPr="003064DE" w:rsidRDefault="00AE2BDC" w:rsidP="003064DE">
                            <w:pPr>
                              <w:spacing w:after="0"/>
                              <w:jc w:val="center"/>
                              <w:rPr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3064DE">
                              <w:rPr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>Что мы знаем об этом празднике?</w:t>
                            </w:r>
                          </w:p>
                          <w:p w:rsidR="00AE2BDC" w:rsidRPr="00AE2BDC" w:rsidRDefault="00AE2BDC" w:rsidP="003064DE">
                            <w:pPr>
                              <w:spacing w:after="0"/>
                              <w:jc w:val="center"/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5 октября 1966 года в Париже состоялась </w:t>
                            </w:r>
                            <w:proofErr w:type="gramStart"/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>Специальная</w:t>
                            </w:r>
                            <w:proofErr w:type="gramEnd"/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межправительственная кон-</w:t>
                            </w:r>
                            <w:proofErr w:type="spellStart"/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>ференция</w:t>
                            </w:r>
                            <w:proofErr w:type="spellEnd"/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о статусе учителей. В результате</w:t>
                            </w:r>
                            <w:r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представителями ЮНЕСКО и Между</w:t>
                            </w:r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народной организации </w:t>
                            </w:r>
                            <w:proofErr w:type="spellStart"/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>трудабыл</w:t>
                            </w:r>
                            <w:proofErr w:type="spellEnd"/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подписан документ «Рекомендации, касающиеся статуса учителей</w:t>
                            </w:r>
                            <w:r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>»</w:t>
                            </w:r>
                            <w:r w:rsidRPr="00AE2BDC"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12" o:spid="_x0000_s1032" style="position:absolute;left:0;text-align:left;margin-left:318.65pt;margin-top:4.15pt;width:222.5pt;height:251.25pt;z-index:2517273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5750,31906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" adj="-11796480,,5400" path="m470968,l2825750,r,l2825750,2719704v,260108,-210860,470968,-470968,470968l,3190672r,l,470968c,210860,210860,,470968,xe" fillcolor="#b8cce4 [1300]" stroked="f" strokeweight="2pt">
                <v:stroke joinstyle="miter"/>
                <v:formulas/>
                <v:path arrowok="t" o:connecttype="custom" o:connectlocs="470968,0;2825750,0;2825750,0;2825750,2719704;2354782,3190672;0,3190672;0,3190672;0,470968;470968,0" o:connectangles="0,0,0,0,0,0,0,0,0" textboxrect="0,0,2825750,3190672"/>
                <v:textbox>
                  <w:txbxContent>
                    <w:p w:rsidR="00AE2BDC" w:rsidRPr="003064DE" w:rsidRDefault="00AE2BDC" w:rsidP="003064DE">
                      <w:pPr>
                        <w:spacing w:after="0"/>
                        <w:jc w:val="center"/>
                        <w:rPr>
                          <w:b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3064DE">
                        <w:rPr>
                          <w:b/>
                          <w:color w:val="17365D" w:themeColor="text2" w:themeShade="BF"/>
                          <w:sz w:val="28"/>
                          <w:szCs w:val="28"/>
                        </w:rPr>
                        <w:t>Что мы знаем об этом празднике?</w:t>
                      </w:r>
                    </w:p>
                    <w:p w:rsidR="00AE2BDC" w:rsidRPr="00AE2BDC" w:rsidRDefault="00AE2BDC" w:rsidP="003064DE">
                      <w:pPr>
                        <w:spacing w:after="0"/>
                        <w:jc w:val="center"/>
                        <w:rPr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 xml:space="preserve">5 октября 1966 года в Париже состоялась </w:t>
                      </w:r>
                      <w:proofErr w:type="gramStart"/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>Специальная</w:t>
                      </w:r>
                      <w:proofErr w:type="gramEnd"/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 xml:space="preserve"> межправительственная кон-</w:t>
                      </w:r>
                      <w:proofErr w:type="spellStart"/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>ференция</w:t>
                      </w:r>
                      <w:proofErr w:type="spellEnd"/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 xml:space="preserve"> о статусе учителей. В результате</w:t>
                      </w:r>
                      <w:r>
                        <w:rPr>
                          <w:color w:val="17365D" w:themeColor="text2" w:themeShade="BF"/>
                          <w:sz w:val="28"/>
                          <w:szCs w:val="28"/>
                        </w:rPr>
                        <w:t xml:space="preserve"> представителями ЮНЕСКО и Между</w:t>
                      </w:r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 xml:space="preserve">народной организации </w:t>
                      </w:r>
                      <w:proofErr w:type="spellStart"/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>трудабыл</w:t>
                      </w:r>
                      <w:proofErr w:type="spellEnd"/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 xml:space="preserve"> подписан документ «Рекомендации, касающиеся статуса учителей</w:t>
                      </w:r>
                      <w:r>
                        <w:rPr>
                          <w:color w:val="17365D" w:themeColor="text2" w:themeShade="BF"/>
                          <w:sz w:val="28"/>
                          <w:szCs w:val="28"/>
                        </w:rPr>
                        <w:t>»</w:t>
                      </w:r>
                      <w:r w:rsidRPr="00AE2BDC">
                        <w:rPr>
                          <w:color w:val="17365D" w:themeColor="text2" w:themeShade="BF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2351A" w:rsidRPr="00F2351A"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  <w:t xml:space="preserve">   </w:t>
      </w: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AE2BDC" w:rsidRDefault="00EE1E7F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  <w:t xml:space="preserve">    </w:t>
      </w:r>
    </w:p>
    <w:p w:rsidR="00AE2BDC" w:rsidRDefault="00AE2BDC" w:rsidP="00EE1E7F">
      <w:pPr>
        <w:spacing w:after="0"/>
        <w:jc w:val="both"/>
        <w:rPr>
          <w:rFonts w:ascii="Times New Roman" w:hAnsi="Times New Roman" w:cs="Times New Roman"/>
          <w:noProof/>
          <w:color w:val="1F497D" w:themeColor="text2"/>
          <w:sz w:val="28"/>
          <w:szCs w:val="28"/>
          <w:shd w:val="clear" w:color="auto" w:fill="FFFFFF"/>
        </w:rPr>
      </w:pPr>
    </w:p>
    <w:p w:rsidR="005169D4" w:rsidRDefault="005169D4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  <w:sectPr w:rsidR="005169D4" w:rsidSect="00AE2BDC">
          <w:type w:val="continuous"/>
          <w:pgSz w:w="12240" w:h="15840"/>
          <w:pgMar w:top="567" w:right="616" w:bottom="720" w:left="72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  <w:docGrid w:linePitch="360"/>
        </w:sectPr>
      </w:pPr>
    </w:p>
    <w:p w:rsidR="005169D4" w:rsidRPr="003E7481" w:rsidRDefault="005169D4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lastRenderedPageBreak/>
        <w:t xml:space="preserve">     Какое гордое призвание</w:t>
      </w:r>
    </w:p>
    <w:p w:rsidR="005169D4" w:rsidRPr="003E7481" w:rsidRDefault="00C03967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 xml:space="preserve">  </w:t>
      </w:r>
      <w:r w:rsidR="00273A68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Давать другим образование:</w:t>
      </w:r>
    </w:p>
    <w:p w:rsidR="005169D4" w:rsidRPr="003E7481" w:rsidRDefault="00C03967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 xml:space="preserve"> </w:t>
      </w:r>
      <w:r w:rsidR="00273A68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Частицу сердца отдавать,</w:t>
      </w:r>
    </w:p>
    <w:p w:rsidR="005169D4" w:rsidRPr="003E7481" w:rsidRDefault="005169D4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 xml:space="preserve"> </w:t>
      </w:r>
      <w:r w:rsidR="00273A68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Пустые ссоры забывать.</w:t>
      </w:r>
    </w:p>
    <w:p w:rsidR="005169D4" w:rsidRDefault="005169D4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</w:p>
    <w:p w:rsidR="005169D4" w:rsidRDefault="005169D4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</w:p>
    <w:p w:rsidR="005169D4" w:rsidRDefault="005169D4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</w:p>
    <w:p w:rsidR="005169D4" w:rsidRPr="003E7481" w:rsidRDefault="005169D4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  <w:lastRenderedPageBreak/>
        <w:t xml:space="preserve"> </w:t>
      </w:r>
      <w:r w:rsidR="00273A68" w:rsidRPr="00C03967"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  <w:t xml:space="preserve"> </w:t>
      </w:r>
      <w:r w:rsidR="00273A68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Ведь с нами объясняться</w:t>
      </w:r>
    </w:p>
    <w:p w:rsidR="005169D4" w:rsidRPr="003E7481" w:rsidRDefault="00273A68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 xml:space="preserve"> трудно,</w:t>
      </w:r>
    </w:p>
    <w:p w:rsidR="005169D4" w:rsidRPr="003E7481" w:rsidRDefault="00273A68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Порою очень даже нудн</w:t>
      </w:r>
      <w:r w:rsidR="005169D4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о</w:t>
      </w:r>
    </w:p>
    <w:p w:rsidR="005169D4" w:rsidRPr="003E7481" w:rsidRDefault="00273A68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Одно и то же повторять</w:t>
      </w:r>
      <w:r w:rsidR="005169D4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,</w:t>
      </w:r>
    </w:p>
    <w:p w:rsidR="005169D4" w:rsidRPr="003E7481" w:rsidRDefault="00273A68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Тетради ночью проверять</w:t>
      </w:r>
      <w:r w:rsidR="005169D4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.</w:t>
      </w:r>
    </w:p>
    <w:p w:rsidR="005169D4" w:rsidRDefault="00273A68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Спасибо вам за то, что вы</w:t>
      </w:r>
    </w:p>
    <w:p w:rsidR="003E7481" w:rsidRDefault="003E7481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</w:p>
    <w:p w:rsidR="005169D4" w:rsidRDefault="005169D4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</w:p>
    <w:p w:rsidR="005169D4" w:rsidRDefault="005169D4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</w:p>
    <w:p w:rsidR="005169D4" w:rsidRDefault="005169D4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</w:p>
    <w:p w:rsidR="005169D4" w:rsidRDefault="005169D4" w:rsidP="005169D4">
      <w:pPr>
        <w:spacing w:after="0"/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</w:pPr>
    </w:p>
    <w:p w:rsidR="00273A68" w:rsidRPr="003E7481" w:rsidRDefault="00273A68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Всегда бывали так правы.</w:t>
      </w:r>
    </w:p>
    <w:p w:rsidR="00273A68" w:rsidRPr="003E7481" w:rsidRDefault="00273A68" w:rsidP="005169D4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Хотим мы пожелать,</w:t>
      </w:r>
    </w:p>
    <w:p w:rsidR="005169D4" w:rsidRPr="003E7481" w:rsidRDefault="00273A68" w:rsidP="003E7481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sectPr w:rsidR="005169D4" w:rsidRPr="003E7481" w:rsidSect="005169D4">
          <w:type w:val="continuous"/>
          <w:pgSz w:w="12240" w:h="15840"/>
          <w:pgMar w:top="567" w:right="616" w:bottom="720" w:left="72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121"/>
          <w:docGrid w:linePitch="360"/>
        </w:sectPr>
      </w:pPr>
      <w:r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Чтоб вы не знали бед,</w:t>
      </w:r>
    </w:p>
    <w:p w:rsidR="00EE1E7F" w:rsidRPr="003E7481" w:rsidRDefault="005169D4" w:rsidP="003E7481">
      <w:pPr>
        <w:spacing w:after="0"/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</w:pPr>
      <w:r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  <w:lastRenderedPageBreak/>
        <w:t xml:space="preserve"> </w:t>
      </w:r>
      <w:r w:rsidR="003E7481">
        <w:rPr>
          <w:rFonts w:ascii="Mistral" w:hAnsi="Mistral" w:cs="Times New Roman"/>
          <w:noProof/>
          <w:color w:val="002060"/>
          <w:sz w:val="28"/>
          <w:szCs w:val="28"/>
          <w:shd w:val="clear" w:color="auto" w:fill="FFFFFF"/>
        </w:rPr>
        <w:t xml:space="preserve">                                               </w:t>
      </w:r>
      <w:r w:rsidR="00273A68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t>Здоровья, счастья на сто лет!</w:t>
      </w:r>
      <w:r w:rsidR="00273A68" w:rsidRPr="003E7481">
        <w:rPr>
          <w:rFonts w:ascii="Mistral" w:hAnsi="Mistral" w:cs="Times New Roman"/>
          <w:noProof/>
          <w:color w:val="002060"/>
          <w:sz w:val="32"/>
          <w:szCs w:val="32"/>
          <w:shd w:val="clear" w:color="auto" w:fill="FFFFFF"/>
        </w:rPr>
        <w:br/>
      </w:r>
    </w:p>
    <w:p w:rsidR="002513A9" w:rsidRPr="00F2351A" w:rsidRDefault="003E7481" w:rsidP="00273A68">
      <w:pPr>
        <w:spacing w:after="0"/>
        <w:rPr>
          <w:sz w:val="20"/>
          <w:szCs w:val="20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383" behindDoc="0" locked="0" layoutInCell="1" allowOverlap="1" wp14:anchorId="5E678BE3" wp14:editId="456E5FB4">
                <wp:simplePos x="0" y="0"/>
                <wp:positionH relativeFrom="column">
                  <wp:posOffset>294640</wp:posOffset>
                </wp:positionH>
                <wp:positionV relativeFrom="paragraph">
                  <wp:posOffset>136525</wp:posOffset>
                </wp:positionV>
                <wp:extent cx="4211320" cy="2844800"/>
                <wp:effectExtent l="0" t="0" r="0" b="0"/>
                <wp:wrapNone/>
                <wp:docPr id="13" name="Блок-схема: память с посл. доступом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1320" cy="2844800"/>
                        </a:xfrm>
                        <a:prstGeom prst="flowChartMagneticTap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BDC" w:rsidRPr="005169D4" w:rsidRDefault="003064DE" w:rsidP="003E7481">
                            <w:pPr>
                              <w:spacing w:after="0"/>
                              <w:jc w:val="center"/>
                              <w:rPr>
                                <w:i/>
                                <w:color w:val="C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color w:val="C00000"/>
                                <w:sz w:val="26"/>
                                <w:szCs w:val="26"/>
                              </w:rPr>
                              <w:t>На востоке слово «У</w:t>
                            </w:r>
                            <w:r w:rsidR="00AE2BDC" w:rsidRPr="005169D4">
                              <w:rPr>
                                <w:i/>
                                <w:color w:val="C00000"/>
                                <w:sz w:val="26"/>
                                <w:szCs w:val="26"/>
                              </w:rPr>
                              <w:t xml:space="preserve">читель» пишут с большой буквы, таким </w:t>
                            </w:r>
                            <w:proofErr w:type="gramStart"/>
                            <w:r w:rsidR="00AE2BDC" w:rsidRPr="005169D4">
                              <w:rPr>
                                <w:i/>
                                <w:color w:val="C00000"/>
                                <w:sz w:val="26"/>
                                <w:szCs w:val="26"/>
                              </w:rPr>
                              <w:t>образом</w:t>
                            </w:r>
                            <w:proofErr w:type="gramEnd"/>
                            <w:r w:rsidR="00AE2BDC" w:rsidRPr="005169D4">
                              <w:rPr>
                                <w:i/>
                                <w:color w:val="C00000"/>
                                <w:sz w:val="26"/>
                                <w:szCs w:val="26"/>
                              </w:rPr>
                              <w:t xml:space="preserve"> выражая глубокое уважение и почтение к людям данной профессии. Действительно, настоящий учитель — это не только человек, который учит детей наукам, он сам — пример для подражания во всех смыслах — нравственном и духовном.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Блок-схема: память с посл. доступом 13" o:spid="_x0000_s1033" type="#_x0000_t131" style="position:absolute;margin-left:23.2pt;margin-top:10.75pt;width:331.6pt;height:224pt;z-index:251728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" fillcolor="#f2dbdb [661]" stroked="f" strokeweight="2pt">
                <v:textbox>
                  <w:txbxContent>
                    <w:p w:rsidR="00AE2BDC" w:rsidRPr="005169D4" w:rsidRDefault="003064DE" w:rsidP="003E7481">
                      <w:pPr>
                        <w:spacing w:after="0"/>
                        <w:jc w:val="center"/>
                        <w:rPr>
                          <w:i/>
                          <w:color w:val="C00000"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color w:val="C00000"/>
                          <w:sz w:val="26"/>
                          <w:szCs w:val="26"/>
                        </w:rPr>
                        <w:t>На востоке слово «У</w:t>
                      </w:r>
                      <w:r w:rsidR="00AE2BDC" w:rsidRPr="005169D4">
                        <w:rPr>
                          <w:i/>
                          <w:color w:val="C00000"/>
                          <w:sz w:val="26"/>
                          <w:szCs w:val="26"/>
                        </w:rPr>
                        <w:t xml:space="preserve">читель» пишут с большой буквы, таким </w:t>
                      </w:r>
                      <w:proofErr w:type="gramStart"/>
                      <w:r w:rsidR="00AE2BDC" w:rsidRPr="005169D4">
                        <w:rPr>
                          <w:i/>
                          <w:color w:val="C00000"/>
                          <w:sz w:val="26"/>
                          <w:szCs w:val="26"/>
                        </w:rPr>
                        <w:t>образом</w:t>
                      </w:r>
                      <w:proofErr w:type="gramEnd"/>
                      <w:r w:rsidR="00AE2BDC" w:rsidRPr="005169D4">
                        <w:rPr>
                          <w:i/>
                          <w:color w:val="C00000"/>
                          <w:sz w:val="26"/>
                          <w:szCs w:val="26"/>
                        </w:rPr>
                        <w:t xml:space="preserve"> выражая глубокое уважение и почтение к людям данной профессии. Действительно, настоящий учитель — это не только человек, который учит детей наукам, он сам — пример для подражания во всех смыслах — нравственном и духовном.</w:t>
                      </w:r>
                    </w:p>
                  </w:txbxContent>
                </v:textbox>
              </v:shape>
            </w:pict>
          </mc:Fallback>
        </mc:AlternateContent>
      </w:r>
      <w:r w:rsidRPr="00C03967">
        <w:rPr>
          <w:noProof/>
          <w:color w:val="002060"/>
        </w:rPr>
        <w:drawing>
          <wp:anchor distT="0" distB="0" distL="114300" distR="114300" simplePos="0" relativeHeight="251722239" behindDoc="0" locked="0" layoutInCell="1" allowOverlap="1" wp14:anchorId="365A5542" wp14:editId="428588C9">
            <wp:simplePos x="0" y="0"/>
            <wp:positionH relativeFrom="margin">
              <wp:posOffset>10160</wp:posOffset>
            </wp:positionH>
            <wp:positionV relativeFrom="margin">
              <wp:posOffset>6082665</wp:posOffset>
            </wp:positionV>
            <wp:extent cx="2312035" cy="2955290"/>
            <wp:effectExtent l="0" t="0" r="0" b="0"/>
            <wp:wrapSquare wrapText="bothSides"/>
            <wp:docPr id="1" name="Рисунок 1" descr="https://pbs.twimg.com/media/DnW7nc5X0AAHuUM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nW7nc5X0AAHuUM.jpg:larg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F2E" w:rsidRPr="00F2351A">
        <w:rPr>
          <w:noProof/>
        </w:rPr>
        <mc:AlternateContent>
          <mc:Choice Requires="wps">
            <w:drawing>
              <wp:inline distT="0" distB="0" distL="0" distR="0" wp14:anchorId="17DD6F9F" wp14:editId="250FF01E">
                <wp:extent cx="297815" cy="297815"/>
                <wp:effectExtent l="0" t="0" r="0" b="0"/>
                <wp:docPr id="21" name="AutoShape 6" descr="https://www.colors.life/upload/blogs/a9/db/a9dbdaec8722e9044bc51c4b0ef7be07_RSZ_69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81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www.colors.life/upload/blogs/a9/db/a9dbdaec8722e9044bc51c4b0ef7be07_RSZ_690.jpg" style="width:23.45pt;height:2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273A68" w:rsidRDefault="00273A68" w:rsidP="00273A68">
      <w:pPr>
        <w:spacing w:after="100" w:afterAutospacing="1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color w:val="C00000"/>
          <w:sz w:val="28"/>
          <w:szCs w:val="28"/>
        </w:rPr>
        <w:t xml:space="preserve">  </w:t>
      </w:r>
    </w:p>
    <w:p w:rsidR="005169D4" w:rsidRDefault="00273A68" w:rsidP="00273A68">
      <w:pPr>
        <w:spacing w:after="0"/>
        <w:rPr>
          <w:i/>
          <w:color w:val="943634" w:themeColor="accent2" w:themeShade="BF"/>
          <w:sz w:val="28"/>
          <w:szCs w:val="28"/>
        </w:rPr>
      </w:pPr>
      <w:r w:rsidRPr="00273A68">
        <w:rPr>
          <w:i/>
          <w:color w:val="943634" w:themeColor="accent2" w:themeShade="BF"/>
          <w:sz w:val="28"/>
          <w:szCs w:val="28"/>
        </w:rPr>
        <w:t xml:space="preserve">    </w:t>
      </w:r>
    </w:p>
    <w:p w:rsidR="005169D4" w:rsidRDefault="005169D4" w:rsidP="00273A68">
      <w:pPr>
        <w:spacing w:after="0"/>
        <w:rPr>
          <w:i/>
          <w:color w:val="943634" w:themeColor="accent2" w:themeShade="BF"/>
          <w:sz w:val="28"/>
          <w:szCs w:val="28"/>
        </w:rPr>
      </w:pPr>
    </w:p>
    <w:p w:rsidR="005169D4" w:rsidRDefault="005169D4" w:rsidP="00273A68">
      <w:pPr>
        <w:spacing w:after="0"/>
        <w:rPr>
          <w:i/>
          <w:color w:val="943634" w:themeColor="accent2" w:themeShade="BF"/>
          <w:sz w:val="28"/>
          <w:szCs w:val="28"/>
        </w:rPr>
      </w:pPr>
    </w:p>
    <w:p w:rsidR="005169D4" w:rsidRDefault="005169D4" w:rsidP="00273A68">
      <w:pPr>
        <w:spacing w:after="0"/>
        <w:rPr>
          <w:i/>
          <w:color w:val="943634" w:themeColor="accent2" w:themeShade="BF"/>
          <w:sz w:val="28"/>
          <w:szCs w:val="28"/>
        </w:rPr>
      </w:pPr>
    </w:p>
    <w:p w:rsidR="005169D4" w:rsidRDefault="005169D4" w:rsidP="00273A68">
      <w:pPr>
        <w:spacing w:after="0"/>
        <w:rPr>
          <w:i/>
          <w:color w:val="943634" w:themeColor="accent2" w:themeShade="BF"/>
          <w:sz w:val="28"/>
          <w:szCs w:val="28"/>
        </w:rPr>
      </w:pPr>
    </w:p>
    <w:p w:rsidR="005169D4" w:rsidRDefault="005169D4" w:rsidP="00273A68">
      <w:pPr>
        <w:spacing w:after="0"/>
        <w:rPr>
          <w:i/>
          <w:color w:val="943634" w:themeColor="accent2" w:themeShade="BF"/>
          <w:sz w:val="28"/>
          <w:szCs w:val="28"/>
        </w:rPr>
      </w:pPr>
    </w:p>
    <w:p w:rsidR="005169D4" w:rsidRDefault="005169D4" w:rsidP="00273A68">
      <w:pPr>
        <w:spacing w:after="0"/>
        <w:rPr>
          <w:i/>
          <w:color w:val="943634" w:themeColor="accent2" w:themeShade="BF"/>
          <w:sz w:val="28"/>
          <w:szCs w:val="28"/>
        </w:rPr>
      </w:pPr>
    </w:p>
    <w:p w:rsidR="00273A68" w:rsidRPr="00273A68" w:rsidRDefault="003064DE" w:rsidP="00273A68">
      <w:pPr>
        <w:spacing w:after="0"/>
        <w:rPr>
          <w:i/>
          <w:color w:val="17365D" w:themeColor="text2" w:themeShade="BF"/>
          <w:sz w:val="28"/>
          <w:szCs w:val="28"/>
        </w:rPr>
      </w:pPr>
      <w:r>
        <w:rPr>
          <w:i/>
          <w:color w:val="943634" w:themeColor="accent2" w:themeShade="BF"/>
          <w:sz w:val="28"/>
          <w:szCs w:val="28"/>
        </w:rPr>
        <w:lastRenderedPageBreak/>
        <w:t xml:space="preserve">     </w:t>
      </w:r>
      <w:r w:rsidR="00273A68" w:rsidRPr="00273A68">
        <w:rPr>
          <w:i/>
          <w:color w:val="943634" w:themeColor="accent2" w:themeShade="BF"/>
          <w:sz w:val="28"/>
          <w:szCs w:val="28"/>
        </w:rPr>
        <w:t xml:space="preserve"> </w:t>
      </w:r>
      <w:r w:rsidR="00273A68" w:rsidRPr="00273A68">
        <w:rPr>
          <w:i/>
          <w:color w:val="17365D" w:themeColor="text2" w:themeShade="BF"/>
          <w:sz w:val="28"/>
          <w:szCs w:val="28"/>
        </w:rPr>
        <w:t xml:space="preserve">Вы знаете, учителя, такие взрослые и, порой, очень строгие, тоже когда-то были детьми, учениками. Всмотритесь в эти лица, не правда ли, они похожи на ваших одноклассников, с которыми вы частенько хихикаете на уроках и бегаете на переменках. </w:t>
      </w:r>
    </w:p>
    <w:p w:rsidR="00273A68" w:rsidRDefault="00273A68" w:rsidP="00273A68">
      <w:pPr>
        <w:spacing w:after="0"/>
        <w:rPr>
          <w:i/>
          <w:color w:val="17365D" w:themeColor="text2" w:themeShade="BF"/>
          <w:sz w:val="28"/>
          <w:szCs w:val="28"/>
        </w:rPr>
      </w:pPr>
      <w:r w:rsidRPr="00273A68">
        <w:rPr>
          <w:i/>
          <w:color w:val="17365D" w:themeColor="text2" w:themeShade="BF"/>
          <w:sz w:val="28"/>
          <w:szCs w:val="28"/>
        </w:rPr>
        <w:t>А  сможете ли вы узнать их?</w:t>
      </w:r>
    </w:p>
    <w:p w:rsidR="004957B2" w:rsidRPr="00273A68" w:rsidRDefault="004957B2" w:rsidP="00273A68">
      <w:pPr>
        <w:spacing w:after="0"/>
        <w:rPr>
          <w:i/>
          <w:color w:val="17365D" w:themeColor="text2" w:themeShade="BF"/>
          <w:sz w:val="28"/>
          <w:szCs w:val="28"/>
        </w:rPr>
      </w:pPr>
    </w:p>
    <w:p w:rsidR="00273A68" w:rsidRDefault="003E7481" w:rsidP="004957B2">
      <w:pPr>
        <w:spacing w:after="0"/>
        <w:jc w:val="both"/>
        <w:rPr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9407" behindDoc="0" locked="0" layoutInCell="1" allowOverlap="1" wp14:anchorId="4F0866EA" wp14:editId="10610417">
            <wp:simplePos x="0" y="0"/>
            <wp:positionH relativeFrom="margin">
              <wp:posOffset>5387975</wp:posOffset>
            </wp:positionH>
            <wp:positionV relativeFrom="margin">
              <wp:posOffset>1017270</wp:posOffset>
            </wp:positionV>
            <wp:extent cx="1249680" cy="1426210"/>
            <wp:effectExtent l="0" t="0" r="7620" b="2540"/>
            <wp:wrapSquare wrapText="bothSides"/>
            <wp:docPr id="14" name="Рисунок 14" descr="https://i.pinimg.com/736x/3b/d9/7a/3bd97a2882b057a6b9dc04a0218d2b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b/d9/7a/3bd97a2882b057a6b9dc04a0218d2b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0" t="6870" r="5344" b="9922"/>
                    <a:stretch/>
                  </pic:blipFill>
                  <pic:spPr bwMode="auto">
                    <a:xfrm>
                      <a:off x="0" y="0"/>
                      <a:ext cx="124968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A68">
        <w:rPr>
          <w:noProof/>
          <w:color w:val="C00000"/>
          <w:sz w:val="28"/>
          <w:szCs w:val="28"/>
        </w:rPr>
        <w:drawing>
          <wp:inline distT="0" distB="0" distL="0" distR="0" wp14:anchorId="74E69B1A" wp14:editId="4DD92FDA">
            <wp:extent cx="1162308" cy="1650815"/>
            <wp:effectExtent l="209550" t="152400" r="190500" b="216535"/>
            <wp:docPr id="27" name="Рисунок 27" descr="C:\Users\Гимназия №5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5\Desktop\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0" t="10502" r="9564"/>
                    <a:stretch/>
                  </pic:blipFill>
                  <pic:spPr bwMode="auto">
                    <a:xfrm rot="21273462">
                      <a:off x="0" y="0"/>
                      <a:ext cx="1161372" cy="16494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3A68">
        <w:rPr>
          <w:color w:val="C00000"/>
          <w:sz w:val="28"/>
          <w:szCs w:val="28"/>
        </w:rPr>
        <w:t xml:space="preserve">   </w:t>
      </w:r>
      <w:r>
        <w:rPr>
          <w:color w:val="C00000"/>
          <w:sz w:val="28"/>
          <w:szCs w:val="28"/>
        </w:rPr>
        <w:t xml:space="preserve">  </w:t>
      </w:r>
      <w:r>
        <w:rPr>
          <w:noProof/>
          <w:color w:val="C00000"/>
          <w:sz w:val="28"/>
          <w:szCs w:val="28"/>
        </w:rPr>
        <w:drawing>
          <wp:inline distT="0" distB="0" distL="0" distR="0" wp14:anchorId="200D9E55" wp14:editId="457FD814">
            <wp:extent cx="1157468" cy="1387600"/>
            <wp:effectExtent l="133350" t="114300" r="138430" b="155575"/>
            <wp:docPr id="28" name="Рисунок 28" descr="C:\Users\Гимназия №5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 №5\Desktop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9" t="14680" r="22025" b="30426"/>
                    <a:stretch/>
                  </pic:blipFill>
                  <pic:spPr bwMode="auto">
                    <a:xfrm>
                      <a:off x="0" y="0"/>
                      <a:ext cx="1157468" cy="138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C00000"/>
          <w:sz w:val="28"/>
          <w:szCs w:val="28"/>
        </w:rPr>
        <w:t xml:space="preserve">        </w:t>
      </w:r>
      <w:r w:rsidR="00273A68">
        <w:rPr>
          <w:color w:val="C00000"/>
          <w:sz w:val="28"/>
          <w:szCs w:val="28"/>
        </w:rPr>
        <w:t xml:space="preserve">  </w:t>
      </w:r>
      <w:r>
        <w:rPr>
          <w:noProof/>
          <w:color w:val="C00000"/>
          <w:sz w:val="28"/>
          <w:szCs w:val="28"/>
        </w:rPr>
        <w:drawing>
          <wp:inline distT="0" distB="0" distL="0" distR="0" wp14:anchorId="54914FC1" wp14:editId="65AD8CCE">
            <wp:extent cx="1038721" cy="1517515"/>
            <wp:effectExtent l="209550" t="152400" r="257175" b="235585"/>
            <wp:docPr id="29" name="Рисунок 29" descr="C:\Users\Гимназия №5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 №5\Desktop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2" r="15502" b="12341"/>
                    <a:stretch/>
                  </pic:blipFill>
                  <pic:spPr bwMode="auto">
                    <a:xfrm rot="480210">
                      <a:off x="0" y="0"/>
                      <a:ext cx="1041021" cy="1520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3A68">
        <w:rPr>
          <w:color w:val="C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DFFB80A" wp14:editId="6644457A">
            <wp:extent cx="1383423" cy="1064871"/>
            <wp:effectExtent l="0" t="0" r="7620" b="2540"/>
            <wp:docPr id="17" name="Рисунок 17" descr="https://i.pinimg.com/736x/ab/81/02/ab8102b3e8c0615f442c3e185b3db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ab/81/02/ab8102b3e8c0615f442c3e185b3dbd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8" b="13158"/>
                    <a:stretch/>
                  </pic:blipFill>
                  <pic:spPr bwMode="auto">
                    <a:xfrm>
                      <a:off x="0" y="0"/>
                      <a:ext cx="1389078" cy="106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7B2">
        <w:rPr>
          <w:noProof/>
          <w:color w:val="C00000"/>
          <w:sz w:val="28"/>
          <w:szCs w:val="28"/>
        </w:rPr>
        <w:t xml:space="preserve">         </w:t>
      </w:r>
      <w:r>
        <w:rPr>
          <w:noProof/>
          <w:color w:val="C00000"/>
          <w:sz w:val="28"/>
          <w:szCs w:val="28"/>
        </w:rPr>
        <w:drawing>
          <wp:inline distT="0" distB="0" distL="0" distR="0" wp14:anchorId="642A3E19" wp14:editId="439D2AAF">
            <wp:extent cx="1053297" cy="1321133"/>
            <wp:effectExtent l="209550" t="152400" r="204470" b="222250"/>
            <wp:docPr id="32" name="Рисунок 32" descr="C:\Users\Гимназия №5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 №5\Desktop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82"/>
                    <a:stretch/>
                  </pic:blipFill>
                  <pic:spPr bwMode="auto">
                    <a:xfrm rot="21214849">
                      <a:off x="0" y="0"/>
                      <a:ext cx="1071473" cy="13439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7B2">
        <w:rPr>
          <w:color w:val="C00000"/>
          <w:sz w:val="28"/>
          <w:szCs w:val="28"/>
        </w:rPr>
        <w:t xml:space="preserve">      </w:t>
      </w:r>
      <w:r>
        <w:rPr>
          <w:noProof/>
          <w:color w:val="C00000"/>
          <w:sz w:val="28"/>
          <w:szCs w:val="28"/>
        </w:rPr>
        <w:drawing>
          <wp:inline distT="0" distB="0" distL="0" distR="0" wp14:anchorId="7F7B6119" wp14:editId="3B490101">
            <wp:extent cx="976531" cy="1310781"/>
            <wp:effectExtent l="133350" t="114300" r="147955" b="156210"/>
            <wp:docPr id="30" name="Рисунок 30" descr="C:\Users\Гимназия №5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 №5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8" t="5733" r="14704" b="40858"/>
                    <a:stretch/>
                  </pic:blipFill>
                  <pic:spPr bwMode="auto">
                    <a:xfrm>
                      <a:off x="0" y="0"/>
                      <a:ext cx="975980" cy="1310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7B2">
        <w:rPr>
          <w:color w:val="C00000"/>
          <w:sz w:val="28"/>
          <w:szCs w:val="28"/>
        </w:rPr>
        <w:t xml:space="preserve">           </w:t>
      </w:r>
      <w:r>
        <w:rPr>
          <w:noProof/>
          <w:color w:val="C00000"/>
          <w:sz w:val="28"/>
          <w:szCs w:val="28"/>
        </w:rPr>
        <w:drawing>
          <wp:inline distT="0" distB="0" distL="0" distR="0" wp14:anchorId="7AB86631" wp14:editId="0F35560C">
            <wp:extent cx="1096218" cy="1422122"/>
            <wp:effectExtent l="247650" t="171450" r="256540" b="254635"/>
            <wp:docPr id="33" name="Рисунок 33" descr="C:\Users\Гимназия №5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 №5\Desktop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7" t="2007" r="7454" b="14492"/>
                    <a:stretch/>
                  </pic:blipFill>
                  <pic:spPr bwMode="auto">
                    <a:xfrm rot="543553">
                      <a:off x="0" y="0"/>
                      <a:ext cx="1109511" cy="14393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3A68" w:rsidRDefault="00273A68" w:rsidP="00273A68">
      <w:pPr>
        <w:spacing w:after="0"/>
        <w:rPr>
          <w:noProof/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anchor distT="0" distB="0" distL="114300" distR="114300" simplePos="0" relativeHeight="251723263" behindDoc="0" locked="0" layoutInCell="1" allowOverlap="1" wp14:anchorId="16CA1A37" wp14:editId="625C6B5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81760" cy="1564005"/>
            <wp:effectExtent l="133350" t="95250" r="142240" b="169545"/>
            <wp:wrapSquare wrapText="bothSides"/>
            <wp:docPr id="31" name="Рисунок 31" descr="C:\Users\Гимназия №5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 №5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3" t="1456" r="14388" b="37629"/>
                    <a:stretch/>
                  </pic:blipFill>
                  <pic:spPr bwMode="auto">
                    <a:xfrm>
                      <a:off x="0" y="0"/>
                      <a:ext cx="1389333" cy="15723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C00000"/>
          <w:sz w:val="28"/>
          <w:szCs w:val="28"/>
        </w:rPr>
        <w:t xml:space="preserve">                     </w:t>
      </w:r>
    </w:p>
    <w:p w:rsidR="004957B2" w:rsidRDefault="004957B2" w:rsidP="004957B2">
      <w:pPr>
        <w:spacing w:after="0"/>
        <w:jc w:val="center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 wp14:anchorId="1721AEAD" wp14:editId="0236EA1C">
            <wp:extent cx="1276146" cy="1631848"/>
            <wp:effectExtent l="190500" t="133350" r="191135" b="216535"/>
            <wp:docPr id="35" name="Рисунок 35" descr="C:\Users\Гимназия №5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имназия №5\Desktop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7" b="20142"/>
                    <a:stretch/>
                  </pic:blipFill>
                  <pic:spPr bwMode="auto">
                    <a:xfrm rot="21354147">
                      <a:off x="0" y="0"/>
                      <a:ext cx="1302390" cy="16654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BFDDAF" wp14:editId="4EA84E2E">
            <wp:extent cx="1352749" cy="1169042"/>
            <wp:effectExtent l="0" t="0" r="0" b="0"/>
            <wp:docPr id="18" name="Рисунок 18" descr="https://i.pinimg.com/originals/2c/98/25/2c98259f613adc1bb84e1001df8e11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2c/98/25/2c98259f613adc1bb84e1001df8e116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8" t="8571" b="11428"/>
                    <a:stretch/>
                  </pic:blipFill>
                  <pic:spPr bwMode="auto">
                    <a:xfrm>
                      <a:off x="0" y="0"/>
                      <a:ext cx="1353214" cy="116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28"/>
          <w:szCs w:val="28"/>
        </w:rPr>
        <w:drawing>
          <wp:inline distT="0" distB="0" distL="0" distR="0" wp14:anchorId="29CC0FC2" wp14:editId="14853F2D">
            <wp:extent cx="1192192" cy="1678429"/>
            <wp:effectExtent l="133350" t="114300" r="141605" b="169545"/>
            <wp:docPr id="36" name="Рисунок 36" descr="C:\Users\Гимназия №5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имназия №5\Desktop\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8" t="7252" r="16667" b="23282"/>
                    <a:stretch/>
                  </pic:blipFill>
                  <pic:spPr bwMode="auto">
                    <a:xfrm>
                      <a:off x="0" y="0"/>
                      <a:ext cx="1204497" cy="16957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7B2" w:rsidRDefault="00F52E00" w:rsidP="00F52E00">
      <w:pPr>
        <w:spacing w:after="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6D54F94" wp14:editId="505ABD60">
            <wp:extent cx="1828800" cy="1372091"/>
            <wp:effectExtent l="0" t="0" r="0" b="0"/>
            <wp:docPr id="51" name="Рисунок 51" descr="https://s1.1zoom.ru/b5050/151/312674-svetik_2048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.1zoom.ru/b5050/151/312674-svetik_2048x15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C00000"/>
          <w:sz w:val="28"/>
          <w:szCs w:val="28"/>
        </w:rPr>
        <w:t xml:space="preserve">                   </w:t>
      </w:r>
      <w:r w:rsidR="00A0714E">
        <w:rPr>
          <w:noProof/>
          <w:color w:val="C00000"/>
          <w:sz w:val="28"/>
          <w:szCs w:val="28"/>
        </w:rPr>
        <w:drawing>
          <wp:inline distT="0" distB="0" distL="0" distR="0" wp14:anchorId="441FF932" wp14:editId="19A7CD88">
            <wp:extent cx="1063256" cy="1538506"/>
            <wp:effectExtent l="0" t="0" r="3810" b="5080"/>
            <wp:docPr id="46" name="Рисунок 46" descr="C:\Users\Гимназия №5\Desktop\э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5\Desktop\эн 001.b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56" cy="153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C00000"/>
          <w:sz w:val="28"/>
          <w:szCs w:val="28"/>
        </w:rPr>
        <w:t xml:space="preserve">                     </w:t>
      </w:r>
      <w:r>
        <w:rPr>
          <w:noProof/>
        </w:rPr>
        <w:drawing>
          <wp:inline distT="0" distB="0" distL="0" distR="0" wp14:anchorId="55849021" wp14:editId="599A24E4">
            <wp:extent cx="1813972" cy="1360967"/>
            <wp:effectExtent l="0" t="0" r="0" b="0"/>
            <wp:docPr id="52" name="Рисунок 52" descr="https://s1.1zoom.ru/b5050/151/312674-svetik_2048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.1zoom.ru/b5050/151/312674-svetik_2048x153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972" cy="136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B2" w:rsidRDefault="004957B2" w:rsidP="004957B2">
      <w:pPr>
        <w:spacing w:after="0"/>
        <w:jc w:val="center"/>
        <w:rPr>
          <w:color w:val="C00000"/>
          <w:sz w:val="28"/>
          <w:szCs w:val="28"/>
        </w:rPr>
      </w:pPr>
    </w:p>
    <w:p w:rsidR="00273A68" w:rsidRDefault="00273A68" w:rsidP="00A0714E">
      <w:pPr>
        <w:spacing w:after="0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 wp14:anchorId="5C83748D" wp14:editId="3A1B1F5D">
            <wp:extent cx="1259089" cy="1906621"/>
            <wp:effectExtent l="133350" t="114300" r="151130" b="170180"/>
            <wp:docPr id="37" name="Рисунок 37" descr="C:\Users\Гимназия №5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имназия №5\Desktop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2" r="20252" b="4214"/>
                    <a:stretch/>
                  </pic:blipFill>
                  <pic:spPr bwMode="auto">
                    <a:xfrm>
                      <a:off x="0" y="0"/>
                      <a:ext cx="1262343" cy="19115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C00000"/>
          <w:sz w:val="28"/>
          <w:szCs w:val="28"/>
        </w:rPr>
        <w:t xml:space="preserve">  </w:t>
      </w:r>
      <w:r>
        <w:rPr>
          <w:noProof/>
          <w:color w:val="C00000"/>
          <w:sz w:val="28"/>
          <w:szCs w:val="28"/>
        </w:rPr>
        <w:drawing>
          <wp:inline distT="0" distB="0" distL="0" distR="0" wp14:anchorId="3D8EF9F8" wp14:editId="31186800">
            <wp:extent cx="1342417" cy="1979969"/>
            <wp:effectExtent l="133350" t="114300" r="143510" b="172720"/>
            <wp:docPr id="38" name="Рисунок 38" descr="C:\Users\Гимназия №5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имназия №5\Desktop\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8" r="14451" b="8481"/>
                    <a:stretch/>
                  </pic:blipFill>
                  <pic:spPr bwMode="auto">
                    <a:xfrm>
                      <a:off x="0" y="0"/>
                      <a:ext cx="1350789" cy="19923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7B2" w:rsidRPr="004957B2">
        <w:rPr>
          <w:noProof/>
        </w:rPr>
        <w:t xml:space="preserve"> </w:t>
      </w:r>
      <w:r w:rsidR="00A0714E">
        <w:rPr>
          <w:noProof/>
          <w:color w:val="C00000"/>
          <w:sz w:val="28"/>
          <w:szCs w:val="28"/>
        </w:rPr>
        <w:drawing>
          <wp:inline distT="0" distB="0" distL="0" distR="0" wp14:anchorId="4F71E255" wp14:editId="5F04C3D3">
            <wp:extent cx="1382233" cy="1755041"/>
            <wp:effectExtent l="133350" t="114300" r="142240" b="169545"/>
            <wp:docPr id="41" name="Рисунок 41" descr="C:\Users\Гимназия №5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имназия №5\Desktop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74" b="13402"/>
                    <a:stretch/>
                  </pic:blipFill>
                  <pic:spPr bwMode="auto">
                    <a:xfrm>
                      <a:off x="0" y="0"/>
                      <a:ext cx="1388032" cy="17624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57B2">
        <w:rPr>
          <w:noProof/>
        </w:rPr>
        <w:drawing>
          <wp:anchor distT="0" distB="0" distL="114300" distR="114300" simplePos="0" relativeHeight="251730431" behindDoc="0" locked="0" layoutInCell="1" allowOverlap="1" wp14:anchorId="3B703A7D" wp14:editId="5B809CAF">
            <wp:simplePos x="3933825" y="1148080"/>
            <wp:positionH relativeFrom="margin">
              <wp:align>right</wp:align>
            </wp:positionH>
            <wp:positionV relativeFrom="margin">
              <wp:align>top</wp:align>
            </wp:positionV>
            <wp:extent cx="1658620" cy="1658620"/>
            <wp:effectExtent l="0" t="0" r="0" b="0"/>
            <wp:wrapSquare wrapText="bothSides"/>
            <wp:docPr id="20" name="Рисунок 20" descr="https://i.pinimg.com/736x/a6/89/e4/a689e40fe9c5fc041258de31a56d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a6/89/e4/a689e40fe9c5fc041258de31a56d362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3A68" w:rsidRDefault="00273A68" w:rsidP="00A0714E">
      <w:pPr>
        <w:spacing w:after="0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 wp14:anchorId="7007C627" wp14:editId="7549CB8A">
            <wp:extent cx="1273803" cy="1941623"/>
            <wp:effectExtent l="228600" t="152400" r="231775" b="230505"/>
            <wp:docPr id="39" name="Рисунок 39" descr="C:\Users\Гимназия №5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имназия №5\Desktop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9" r="14706" b="25006"/>
                    <a:stretch/>
                  </pic:blipFill>
                  <pic:spPr bwMode="auto">
                    <a:xfrm rot="21266705">
                      <a:off x="0" y="0"/>
                      <a:ext cx="1279483" cy="19502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C00000"/>
          <w:sz w:val="28"/>
          <w:szCs w:val="28"/>
        </w:rPr>
        <w:t xml:space="preserve"> </w:t>
      </w:r>
      <w:r w:rsidR="00A0714E">
        <w:rPr>
          <w:noProof/>
        </w:rPr>
        <w:drawing>
          <wp:inline distT="0" distB="0" distL="0" distR="0" wp14:anchorId="3B5BE89A" wp14:editId="2B4BDF98">
            <wp:extent cx="1448515" cy="1360967"/>
            <wp:effectExtent l="0" t="0" r="0" b="0"/>
            <wp:docPr id="45" name="Рисунок 45" descr="https://i.pinimg.com/736x/e5/2e/30/e52e30f709dc450e020d6df07aad61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e5/2e/30/e52e30f709dc450e020d6df07aad61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48" b="10448"/>
                    <a:stretch/>
                  </pic:blipFill>
                  <pic:spPr bwMode="auto">
                    <a:xfrm>
                      <a:off x="0" y="0"/>
                      <a:ext cx="1446762" cy="135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28"/>
          <w:szCs w:val="28"/>
        </w:rPr>
        <w:drawing>
          <wp:inline distT="0" distB="0" distL="0" distR="0" wp14:anchorId="41041D27" wp14:editId="55DF3875">
            <wp:extent cx="1361872" cy="1864174"/>
            <wp:effectExtent l="133350" t="114300" r="143510" b="155575"/>
            <wp:docPr id="34" name="Рисунок 34" descr="C:\Users\Гимназия №5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имназия №5\Desktop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7" t="10117" r="11236" b="8944"/>
                    <a:stretch/>
                  </pic:blipFill>
                  <pic:spPr bwMode="auto">
                    <a:xfrm>
                      <a:off x="0" y="0"/>
                      <a:ext cx="1364760" cy="18681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C00000"/>
          <w:sz w:val="28"/>
          <w:szCs w:val="28"/>
        </w:rPr>
        <w:t xml:space="preserve">   </w:t>
      </w:r>
      <w:r>
        <w:rPr>
          <w:noProof/>
          <w:color w:val="C00000"/>
          <w:sz w:val="28"/>
          <w:szCs w:val="28"/>
        </w:rPr>
        <w:drawing>
          <wp:inline distT="0" distB="0" distL="0" distR="0" wp14:anchorId="6F85D1CB" wp14:editId="7BCE4B29">
            <wp:extent cx="1299679" cy="1945532"/>
            <wp:effectExtent l="228600" t="152400" r="243840" b="226695"/>
            <wp:docPr id="40" name="Рисунок 40" descr="C:\Users\Гимназия №5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имназия №5\Desktop\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8" r="25206"/>
                    <a:stretch/>
                  </pic:blipFill>
                  <pic:spPr bwMode="auto">
                    <a:xfrm rot="330701">
                      <a:off x="0" y="0"/>
                      <a:ext cx="1302719" cy="1950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3A68" w:rsidRDefault="00F52E00" w:rsidP="00A0714E">
      <w:pPr>
        <w:spacing w:after="0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t xml:space="preserve">  </w:t>
      </w:r>
      <w:r w:rsidR="00A0714E">
        <w:rPr>
          <w:noProof/>
          <w:color w:val="C00000"/>
          <w:sz w:val="28"/>
          <w:szCs w:val="28"/>
        </w:rPr>
        <w:drawing>
          <wp:inline distT="0" distB="0" distL="0" distR="0" wp14:anchorId="43841F41" wp14:editId="3EAFEB63">
            <wp:extent cx="1465105" cy="1750979"/>
            <wp:effectExtent l="133350" t="114300" r="154305" b="173355"/>
            <wp:docPr id="42" name="Рисунок 42" descr="C:\Users\Гимназия №5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имназия №5\Desktop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7" t="7895" r="32197" b="44930"/>
                    <a:stretch/>
                  </pic:blipFill>
                  <pic:spPr bwMode="auto">
                    <a:xfrm>
                      <a:off x="0" y="0"/>
                      <a:ext cx="1468276" cy="17547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28"/>
          <w:szCs w:val="28"/>
        </w:rPr>
        <w:t xml:space="preserve">                 </w:t>
      </w:r>
      <w:r w:rsidR="00A0714E">
        <w:rPr>
          <w:noProof/>
          <w:color w:val="C00000"/>
          <w:sz w:val="28"/>
          <w:szCs w:val="28"/>
        </w:rPr>
        <w:drawing>
          <wp:inline distT="0" distB="0" distL="0" distR="0" wp14:anchorId="340DF55C" wp14:editId="168A8791">
            <wp:extent cx="1245140" cy="1593334"/>
            <wp:effectExtent l="133350" t="95250" r="127000" b="159385"/>
            <wp:docPr id="43" name="Рисунок 43" descr="C:\Users\Гимназия №5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имназия №5\Desktop\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0989" r="12500"/>
                    <a:stretch/>
                  </pic:blipFill>
                  <pic:spPr bwMode="auto">
                    <a:xfrm>
                      <a:off x="0" y="0"/>
                      <a:ext cx="1265707" cy="16196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28"/>
          <w:szCs w:val="28"/>
        </w:rPr>
        <w:t xml:space="preserve">                  </w:t>
      </w:r>
      <w:r w:rsidR="00A0714E">
        <w:rPr>
          <w:noProof/>
          <w:color w:val="C00000"/>
          <w:sz w:val="28"/>
          <w:szCs w:val="28"/>
        </w:rPr>
        <w:drawing>
          <wp:inline distT="0" distB="0" distL="0" distR="0" wp14:anchorId="5B7F818B" wp14:editId="4599905B">
            <wp:extent cx="1255448" cy="1692613"/>
            <wp:effectExtent l="133350" t="114300" r="154305" b="155575"/>
            <wp:docPr id="44" name="Рисунок 44" descr="C:\Users\Гимназия №5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имназия №5\Desktop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51" b="54242"/>
                    <a:stretch/>
                  </pic:blipFill>
                  <pic:spPr bwMode="auto">
                    <a:xfrm>
                      <a:off x="0" y="0"/>
                      <a:ext cx="1255420" cy="1692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3A68" w:rsidRDefault="00273A68" w:rsidP="00A0714E">
      <w:pPr>
        <w:spacing w:after="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                            </w:t>
      </w:r>
      <w:r w:rsidR="00A0714E">
        <w:rPr>
          <w:color w:val="C00000"/>
          <w:sz w:val="28"/>
          <w:szCs w:val="28"/>
        </w:rPr>
        <w:t xml:space="preserve">     </w:t>
      </w:r>
    </w:p>
    <w:p w:rsidR="00136E72" w:rsidRPr="003064DE" w:rsidRDefault="00F52E00" w:rsidP="003064DE">
      <w:pPr>
        <w:spacing w:after="0"/>
        <w:rPr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3DBDA5C8" wp14:editId="2F8DB2A3">
            <wp:extent cx="1765004" cy="1324227"/>
            <wp:effectExtent l="0" t="0" r="6985" b="0"/>
            <wp:docPr id="49" name="Рисунок 49" descr="https://s1.1zoom.ru/b5050/151/312674-svetik_2048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.1zoom.ru/b5050/151/312674-svetik_2048x153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59" cy="131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C00000"/>
          <w:sz w:val="28"/>
          <w:szCs w:val="28"/>
        </w:rPr>
        <w:t xml:space="preserve">             </w:t>
      </w:r>
      <w:r>
        <w:rPr>
          <w:noProof/>
        </w:rPr>
        <w:drawing>
          <wp:inline distT="0" distB="0" distL="0" distR="0" wp14:anchorId="6A0AEDE8" wp14:editId="4055BD31">
            <wp:extent cx="1938834" cy="1253682"/>
            <wp:effectExtent l="0" t="0" r="4445" b="3810"/>
            <wp:docPr id="47" name="Рисунок 47" descr="https://i.pinimg.com/736x/33/03/56/330356e05602bd5f612af69258736829--public-teac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3/03/56/330356e05602bd5f612af69258736829--public-teach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9" t="16537" r="14057" b="25323"/>
                    <a:stretch/>
                  </pic:blipFill>
                  <pic:spPr bwMode="auto">
                    <a:xfrm>
                      <a:off x="0" y="0"/>
                      <a:ext cx="1931481" cy="124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C00000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 wp14:anchorId="3447C776" wp14:editId="40BBB85C">
            <wp:extent cx="1779374" cy="1335008"/>
            <wp:effectExtent l="0" t="0" r="0" b="0"/>
            <wp:docPr id="50" name="Рисунок 50" descr="https://s1.1zoom.ru/b5050/151/312674-svetik_2048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.1zoom.ru/b5050/151/312674-svetik_2048x153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55" cy="133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72" w:rsidRDefault="003064DE">
      <w:r>
        <w:rPr>
          <w:noProof/>
        </w:rPr>
        <mc:AlternateContent>
          <mc:Choice Requires="wps">
            <w:drawing>
              <wp:anchor distT="0" distB="0" distL="114300" distR="114300" simplePos="0" relativeHeight="251731455" behindDoc="0" locked="0" layoutInCell="1" allowOverlap="1">
                <wp:simplePos x="0" y="0"/>
                <wp:positionH relativeFrom="column">
                  <wp:posOffset>1586176</wp:posOffset>
                </wp:positionH>
                <wp:positionV relativeFrom="paragraph">
                  <wp:posOffset>119380</wp:posOffset>
                </wp:positionV>
                <wp:extent cx="3452751" cy="700391"/>
                <wp:effectExtent l="0" t="0" r="14605" b="2413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751" cy="700391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4DE" w:rsidRPr="003064DE" w:rsidRDefault="003064DE" w:rsidP="00582A8B">
                            <w:pPr>
                              <w:spacing w:after="0"/>
                              <w:jc w:val="center"/>
                              <w:rPr>
                                <w:color w:val="632423" w:themeColor="accent2" w:themeShade="80"/>
                                <w:sz w:val="20"/>
                                <w:szCs w:val="20"/>
                              </w:rPr>
                            </w:pPr>
                            <w:r w:rsidRPr="003064DE">
                              <w:rPr>
                                <w:color w:val="632423" w:themeColor="accent2" w:themeShade="80"/>
                                <w:sz w:val="20"/>
                                <w:szCs w:val="20"/>
                              </w:rPr>
                              <w:t>Над номером работали:</w:t>
                            </w:r>
                          </w:p>
                          <w:p w:rsidR="003064DE" w:rsidRPr="003064DE" w:rsidRDefault="003064DE" w:rsidP="00582A8B">
                            <w:pPr>
                              <w:spacing w:after="0"/>
                              <w:jc w:val="center"/>
                              <w:rPr>
                                <w:color w:val="632423" w:themeColor="accent2" w:themeShade="80"/>
                                <w:sz w:val="20"/>
                                <w:szCs w:val="20"/>
                              </w:rPr>
                            </w:pPr>
                            <w:r w:rsidRPr="003064DE">
                              <w:rPr>
                                <w:color w:val="632423" w:themeColor="accent2" w:themeShade="80"/>
                                <w:sz w:val="20"/>
                                <w:szCs w:val="20"/>
                              </w:rPr>
                              <w:t>Главный редактор: Хасанова Г.Ш.</w:t>
                            </w:r>
                          </w:p>
                          <w:p w:rsidR="003064DE" w:rsidRPr="003064DE" w:rsidRDefault="003064DE" w:rsidP="00582A8B">
                            <w:pPr>
                              <w:spacing w:after="0"/>
                              <w:jc w:val="center"/>
                              <w:rPr>
                                <w:color w:val="632423" w:themeColor="accent2" w:themeShade="80"/>
                                <w:sz w:val="20"/>
                                <w:szCs w:val="20"/>
                              </w:rPr>
                            </w:pPr>
                            <w:r w:rsidRPr="003064DE">
                              <w:rPr>
                                <w:color w:val="632423" w:themeColor="accent2" w:themeShade="80"/>
                                <w:sz w:val="20"/>
                                <w:szCs w:val="20"/>
                              </w:rPr>
                              <w:t>Члены кружка «Школа цифрового века»</w:t>
                            </w:r>
                          </w:p>
                          <w:p w:rsidR="003064DE" w:rsidRDefault="003064DE" w:rsidP="00582A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4" style="position:absolute;margin-left:124.9pt;margin-top:9.4pt;width:271.85pt;height:55.15pt;z-index:251731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" fillcolor="#eeece1 [3214]" strokecolor="#e5b8b7 [1301]" strokeweight="2pt">
                <v:textbox>
                  <w:txbxContent>
                    <w:p w:rsidR="003064DE" w:rsidRPr="003064DE" w:rsidRDefault="003064DE" w:rsidP="00582A8B">
                      <w:pPr>
                        <w:spacing w:after="0"/>
                        <w:jc w:val="center"/>
                        <w:rPr>
                          <w:color w:val="632423" w:themeColor="accent2" w:themeShade="80"/>
                          <w:sz w:val="20"/>
                          <w:szCs w:val="20"/>
                        </w:rPr>
                      </w:pPr>
                      <w:r w:rsidRPr="003064DE">
                        <w:rPr>
                          <w:color w:val="632423" w:themeColor="accent2" w:themeShade="80"/>
                          <w:sz w:val="20"/>
                          <w:szCs w:val="20"/>
                        </w:rPr>
                        <w:t>Над номером работали:</w:t>
                      </w:r>
                    </w:p>
                    <w:p w:rsidR="003064DE" w:rsidRPr="003064DE" w:rsidRDefault="003064DE" w:rsidP="00582A8B">
                      <w:pPr>
                        <w:spacing w:after="0"/>
                        <w:jc w:val="center"/>
                        <w:rPr>
                          <w:color w:val="632423" w:themeColor="accent2" w:themeShade="80"/>
                          <w:sz w:val="20"/>
                          <w:szCs w:val="20"/>
                        </w:rPr>
                      </w:pPr>
                      <w:r w:rsidRPr="003064DE">
                        <w:rPr>
                          <w:color w:val="632423" w:themeColor="accent2" w:themeShade="80"/>
                          <w:sz w:val="20"/>
                          <w:szCs w:val="20"/>
                        </w:rPr>
                        <w:t>Главный редактор: Хасанова Г.Ш.</w:t>
                      </w:r>
                    </w:p>
                    <w:p w:rsidR="003064DE" w:rsidRPr="003064DE" w:rsidRDefault="003064DE" w:rsidP="00582A8B">
                      <w:pPr>
                        <w:spacing w:after="0"/>
                        <w:jc w:val="center"/>
                        <w:rPr>
                          <w:color w:val="632423" w:themeColor="accent2" w:themeShade="80"/>
                          <w:sz w:val="20"/>
                          <w:szCs w:val="20"/>
                        </w:rPr>
                      </w:pPr>
                      <w:r w:rsidRPr="003064DE">
                        <w:rPr>
                          <w:color w:val="632423" w:themeColor="accent2" w:themeShade="80"/>
                          <w:sz w:val="20"/>
                          <w:szCs w:val="20"/>
                        </w:rPr>
                        <w:t>Члены кружка «Школа цифрового века»</w:t>
                      </w:r>
                    </w:p>
                    <w:p w:rsidR="003064DE" w:rsidRDefault="003064DE" w:rsidP="00582A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p w:rsidR="004C4254" w:rsidRDefault="000717CE" w:rsidP="003064DE">
      <w:pPr>
        <w:rPr>
          <w:sz w:val="28"/>
          <w:szCs w:val="28"/>
        </w:rPr>
        <w:sectPr w:rsidR="004C4254" w:rsidSect="004957B2">
          <w:type w:val="continuous"/>
          <w:pgSz w:w="12240" w:h="15840"/>
          <w:pgMar w:top="567" w:right="616" w:bottom="284" w:left="72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96047FE" wp14:editId="3DB6B33D">
                <wp:simplePos x="0" y="0"/>
                <wp:positionH relativeFrom="page">
                  <wp:posOffset>424180</wp:posOffset>
                </wp:positionH>
                <wp:positionV relativeFrom="page">
                  <wp:posOffset>6616700</wp:posOffset>
                </wp:positionV>
                <wp:extent cx="2184400" cy="312420"/>
                <wp:effectExtent l="0" t="4445" r="1270" b="0"/>
                <wp:wrapNone/>
                <wp:docPr id="9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F92B3A" w:rsidRDefault="00136E72" w:rsidP="00136E72">
                            <w:pPr>
                              <w:rPr>
                                <w:color w:val="3366F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5" type="#_x0000_t202" style="position:absolute;margin-left:33.4pt;margin-top:521pt;width:172pt;height:24.6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Or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" filled="f" stroked="f">
                <v:textbox inset="0,0,0,0">
                  <w:txbxContent>
                    <w:p w:rsidR="00136E72" w:rsidRPr="00F92B3A" w:rsidRDefault="00136E72" w:rsidP="00136E72">
                      <w:pPr>
                        <w:rPr>
                          <w:color w:val="3366F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65731" w:rsidRPr="001D3747" w:rsidRDefault="00965731" w:rsidP="00EE4A56">
      <w:pPr>
        <w:spacing w:after="0"/>
        <w:jc w:val="both"/>
        <w:rPr>
          <w:sz w:val="28"/>
          <w:szCs w:val="28"/>
        </w:rPr>
      </w:pPr>
    </w:p>
    <w:sectPr w:rsidR="00965731" w:rsidRPr="001D3747" w:rsidSect="00273A68">
      <w:type w:val="continuous"/>
      <w:pgSz w:w="12240" w:h="15840"/>
      <w:pgMar w:top="720" w:right="720" w:bottom="720" w:left="72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num="2" w:space="61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5FE" w:rsidRDefault="00DC45FE" w:rsidP="00861C79">
      <w:pPr>
        <w:spacing w:after="0" w:line="240" w:lineRule="auto"/>
      </w:pPr>
      <w:r>
        <w:separator/>
      </w:r>
    </w:p>
  </w:endnote>
  <w:endnote w:type="continuationSeparator" w:id="0">
    <w:p w:rsidR="00DC45FE" w:rsidRDefault="00DC45FE" w:rsidP="0086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898638"/>
      <w:docPartObj>
        <w:docPartGallery w:val="Page Numbers (Bottom of Page)"/>
        <w:docPartUnique/>
      </w:docPartObj>
    </w:sdtPr>
    <w:sdtEndPr/>
    <w:sdtContent>
      <w:p w:rsidR="00861C79" w:rsidRDefault="00861C79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A8B">
          <w:rPr>
            <w:noProof/>
          </w:rPr>
          <w:t>7</w:t>
        </w:r>
        <w:r>
          <w:fldChar w:fldCharType="end"/>
        </w:r>
      </w:p>
    </w:sdtContent>
  </w:sdt>
  <w:p w:rsidR="00861C79" w:rsidRDefault="00861C79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5FE" w:rsidRDefault="00DC45FE" w:rsidP="00861C79">
      <w:pPr>
        <w:spacing w:after="0" w:line="240" w:lineRule="auto"/>
      </w:pPr>
      <w:r>
        <w:separator/>
      </w:r>
    </w:p>
  </w:footnote>
  <w:footnote w:type="continuationSeparator" w:id="0">
    <w:p w:rsidR="00DC45FE" w:rsidRDefault="00DC45FE" w:rsidP="00861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690,#66707a,#2b7e02,#9f9,#9cf,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3B"/>
    <w:rsid w:val="000013A6"/>
    <w:rsid w:val="00006107"/>
    <w:rsid w:val="00011476"/>
    <w:rsid w:val="00012796"/>
    <w:rsid w:val="000159A1"/>
    <w:rsid w:val="00030C46"/>
    <w:rsid w:val="0004692D"/>
    <w:rsid w:val="00056F96"/>
    <w:rsid w:val="000717CE"/>
    <w:rsid w:val="000B3940"/>
    <w:rsid w:val="000C631C"/>
    <w:rsid w:val="000D6449"/>
    <w:rsid w:val="000E32BA"/>
    <w:rsid w:val="000F40EB"/>
    <w:rsid w:val="00107F48"/>
    <w:rsid w:val="0012571D"/>
    <w:rsid w:val="00125ECE"/>
    <w:rsid w:val="00136E72"/>
    <w:rsid w:val="001562FF"/>
    <w:rsid w:val="001637C8"/>
    <w:rsid w:val="0018038A"/>
    <w:rsid w:val="001A32B4"/>
    <w:rsid w:val="001D3747"/>
    <w:rsid w:val="001F090E"/>
    <w:rsid w:val="001F6495"/>
    <w:rsid w:val="00211202"/>
    <w:rsid w:val="00223F7C"/>
    <w:rsid w:val="002433E7"/>
    <w:rsid w:val="00244867"/>
    <w:rsid w:val="00250FE7"/>
    <w:rsid w:val="002513A9"/>
    <w:rsid w:val="00273A68"/>
    <w:rsid w:val="00273FE7"/>
    <w:rsid w:val="002938EB"/>
    <w:rsid w:val="002A7948"/>
    <w:rsid w:val="002C1E84"/>
    <w:rsid w:val="003064DE"/>
    <w:rsid w:val="0031146D"/>
    <w:rsid w:val="0031150F"/>
    <w:rsid w:val="00313B84"/>
    <w:rsid w:val="003245B0"/>
    <w:rsid w:val="00334325"/>
    <w:rsid w:val="0034250D"/>
    <w:rsid w:val="0035104E"/>
    <w:rsid w:val="00352B46"/>
    <w:rsid w:val="00356E7D"/>
    <w:rsid w:val="00371D36"/>
    <w:rsid w:val="003947CA"/>
    <w:rsid w:val="00397A73"/>
    <w:rsid w:val="003C2CA2"/>
    <w:rsid w:val="003D2A33"/>
    <w:rsid w:val="003E7481"/>
    <w:rsid w:val="00404357"/>
    <w:rsid w:val="00425F17"/>
    <w:rsid w:val="0043096E"/>
    <w:rsid w:val="00442BDA"/>
    <w:rsid w:val="00443B96"/>
    <w:rsid w:val="00444C1A"/>
    <w:rsid w:val="00451E59"/>
    <w:rsid w:val="004545E4"/>
    <w:rsid w:val="00461F81"/>
    <w:rsid w:val="004948F5"/>
    <w:rsid w:val="004957B2"/>
    <w:rsid w:val="004960F2"/>
    <w:rsid w:val="004B29C4"/>
    <w:rsid w:val="004B50AE"/>
    <w:rsid w:val="004C4254"/>
    <w:rsid w:val="004D5160"/>
    <w:rsid w:val="004F7BB1"/>
    <w:rsid w:val="00512570"/>
    <w:rsid w:val="005169D4"/>
    <w:rsid w:val="00581169"/>
    <w:rsid w:val="00582A8B"/>
    <w:rsid w:val="00583656"/>
    <w:rsid w:val="005C52BA"/>
    <w:rsid w:val="005F443B"/>
    <w:rsid w:val="006129BC"/>
    <w:rsid w:val="006234AD"/>
    <w:rsid w:val="00635023"/>
    <w:rsid w:val="006C4CC5"/>
    <w:rsid w:val="006D102D"/>
    <w:rsid w:val="006E013F"/>
    <w:rsid w:val="0071343C"/>
    <w:rsid w:val="00727F5F"/>
    <w:rsid w:val="00732903"/>
    <w:rsid w:val="007429B4"/>
    <w:rsid w:val="0075352C"/>
    <w:rsid w:val="00767F4E"/>
    <w:rsid w:val="007845F7"/>
    <w:rsid w:val="00785D46"/>
    <w:rsid w:val="00786ED3"/>
    <w:rsid w:val="00796BB8"/>
    <w:rsid w:val="007A3D91"/>
    <w:rsid w:val="007C079F"/>
    <w:rsid w:val="007C725C"/>
    <w:rsid w:val="007D02F0"/>
    <w:rsid w:val="007D6703"/>
    <w:rsid w:val="007E07D7"/>
    <w:rsid w:val="00811A2E"/>
    <w:rsid w:val="00816361"/>
    <w:rsid w:val="00841145"/>
    <w:rsid w:val="00846508"/>
    <w:rsid w:val="00861C79"/>
    <w:rsid w:val="0087702E"/>
    <w:rsid w:val="00882557"/>
    <w:rsid w:val="00886B95"/>
    <w:rsid w:val="0089446B"/>
    <w:rsid w:val="008A407F"/>
    <w:rsid w:val="008B6F26"/>
    <w:rsid w:val="008D60E3"/>
    <w:rsid w:val="009053D0"/>
    <w:rsid w:val="00906101"/>
    <w:rsid w:val="00911EAB"/>
    <w:rsid w:val="00943D47"/>
    <w:rsid w:val="00953F57"/>
    <w:rsid w:val="00955860"/>
    <w:rsid w:val="00960FF8"/>
    <w:rsid w:val="0096246D"/>
    <w:rsid w:val="00965731"/>
    <w:rsid w:val="009D20B6"/>
    <w:rsid w:val="009D7DED"/>
    <w:rsid w:val="009E3A95"/>
    <w:rsid w:val="009F3BF9"/>
    <w:rsid w:val="009F50CF"/>
    <w:rsid w:val="00A002C2"/>
    <w:rsid w:val="00A033D8"/>
    <w:rsid w:val="00A037B5"/>
    <w:rsid w:val="00A0714E"/>
    <w:rsid w:val="00A23C06"/>
    <w:rsid w:val="00A26283"/>
    <w:rsid w:val="00A53F7C"/>
    <w:rsid w:val="00A570C0"/>
    <w:rsid w:val="00A84CCB"/>
    <w:rsid w:val="00A95CEE"/>
    <w:rsid w:val="00A97F2E"/>
    <w:rsid w:val="00AB0530"/>
    <w:rsid w:val="00AB30ED"/>
    <w:rsid w:val="00AB7160"/>
    <w:rsid w:val="00AB72C6"/>
    <w:rsid w:val="00AC4F4E"/>
    <w:rsid w:val="00AC4F53"/>
    <w:rsid w:val="00AD3676"/>
    <w:rsid w:val="00AD5322"/>
    <w:rsid w:val="00AD6881"/>
    <w:rsid w:val="00AE2BDC"/>
    <w:rsid w:val="00AE6B14"/>
    <w:rsid w:val="00AF095D"/>
    <w:rsid w:val="00AF28E9"/>
    <w:rsid w:val="00AF7545"/>
    <w:rsid w:val="00B05B80"/>
    <w:rsid w:val="00B25490"/>
    <w:rsid w:val="00B5519E"/>
    <w:rsid w:val="00B91BD3"/>
    <w:rsid w:val="00BD5D19"/>
    <w:rsid w:val="00C03967"/>
    <w:rsid w:val="00C058E3"/>
    <w:rsid w:val="00C05A51"/>
    <w:rsid w:val="00C27A92"/>
    <w:rsid w:val="00C307A0"/>
    <w:rsid w:val="00C3749D"/>
    <w:rsid w:val="00C4414A"/>
    <w:rsid w:val="00C4658D"/>
    <w:rsid w:val="00C56C81"/>
    <w:rsid w:val="00C8003F"/>
    <w:rsid w:val="00C8740D"/>
    <w:rsid w:val="00CB532B"/>
    <w:rsid w:val="00CB54A8"/>
    <w:rsid w:val="00CB671B"/>
    <w:rsid w:val="00CD63AF"/>
    <w:rsid w:val="00D011B2"/>
    <w:rsid w:val="00D13CFA"/>
    <w:rsid w:val="00D43BBD"/>
    <w:rsid w:val="00D60432"/>
    <w:rsid w:val="00D71E5E"/>
    <w:rsid w:val="00D75C37"/>
    <w:rsid w:val="00D77B92"/>
    <w:rsid w:val="00DA79F5"/>
    <w:rsid w:val="00DA7D95"/>
    <w:rsid w:val="00DB1095"/>
    <w:rsid w:val="00DB3852"/>
    <w:rsid w:val="00DC45FE"/>
    <w:rsid w:val="00E17EB7"/>
    <w:rsid w:val="00E32358"/>
    <w:rsid w:val="00E37B2C"/>
    <w:rsid w:val="00E57329"/>
    <w:rsid w:val="00E76928"/>
    <w:rsid w:val="00E83000"/>
    <w:rsid w:val="00E9394D"/>
    <w:rsid w:val="00EA69E4"/>
    <w:rsid w:val="00ED1727"/>
    <w:rsid w:val="00EE1E7F"/>
    <w:rsid w:val="00EE4A56"/>
    <w:rsid w:val="00F137F9"/>
    <w:rsid w:val="00F163B0"/>
    <w:rsid w:val="00F2351A"/>
    <w:rsid w:val="00F30F57"/>
    <w:rsid w:val="00F52E00"/>
    <w:rsid w:val="00F569A7"/>
    <w:rsid w:val="00F92B3A"/>
    <w:rsid w:val="00F955E4"/>
    <w:rsid w:val="00FA1230"/>
    <w:rsid w:val="00FA2188"/>
    <w:rsid w:val="00FA4A33"/>
    <w:rsid w:val="00FB5ACE"/>
    <w:rsid w:val="00FC3785"/>
    <w:rsid w:val="00FE2ED3"/>
    <w:rsid w:val="00FF4368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0,#66707a,#2b7e02,#9f9,#9cf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44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44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F4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4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4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4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4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5F44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sthead">
    <w:name w:val="Masthead"/>
    <w:basedOn w:val="1"/>
    <w:rsid w:val="0012571D"/>
    <w:pPr>
      <w:spacing w:before="0"/>
    </w:pPr>
    <w:rPr>
      <w:rFonts w:cs="Times New Roman"/>
      <w:b w:val="0"/>
      <w:bCs w:val="0"/>
      <w:sz w:val="80"/>
      <w:szCs w:val="96"/>
    </w:rPr>
  </w:style>
  <w:style w:type="paragraph" w:styleId="a3">
    <w:name w:val="Body Text"/>
    <w:basedOn w:val="a"/>
    <w:link w:val="a4"/>
    <w:rsid w:val="00FA4A33"/>
    <w:pPr>
      <w:spacing w:after="120" w:line="240" w:lineRule="atLeast"/>
    </w:pPr>
    <w:rPr>
      <w:color w:val="000000"/>
      <w:sz w:val="18"/>
      <w:szCs w:val="20"/>
    </w:rPr>
  </w:style>
  <w:style w:type="paragraph" w:styleId="a5">
    <w:name w:val="Body Text Indent"/>
    <w:basedOn w:val="a"/>
    <w:rsid w:val="00CB532B"/>
    <w:pPr>
      <w:tabs>
        <w:tab w:val="left" w:pos="180"/>
      </w:tabs>
      <w:spacing w:line="260" w:lineRule="exact"/>
      <w:ind w:left="187" w:hanging="187"/>
    </w:pPr>
    <w:rPr>
      <w:i/>
      <w:color w:val="003366"/>
      <w:sz w:val="18"/>
      <w:szCs w:val="20"/>
    </w:rPr>
  </w:style>
  <w:style w:type="paragraph" w:customStyle="1" w:styleId="QuoteText">
    <w:name w:val="Quote Text"/>
    <w:basedOn w:val="a"/>
    <w:rsid w:val="0075352C"/>
    <w:pPr>
      <w:spacing w:line="360" w:lineRule="atLeast"/>
      <w:jc w:val="center"/>
    </w:pPr>
    <w:rPr>
      <w:b/>
      <w:i/>
      <w:color w:val="003366"/>
      <w:szCs w:val="20"/>
    </w:rPr>
  </w:style>
  <w:style w:type="paragraph" w:customStyle="1" w:styleId="CaptionText">
    <w:name w:val="Caption Text"/>
    <w:basedOn w:val="a"/>
    <w:rsid w:val="00F137F9"/>
    <w:pPr>
      <w:spacing w:line="240" w:lineRule="atLeast"/>
    </w:pPr>
    <w:rPr>
      <w:color w:val="003366"/>
      <w:sz w:val="16"/>
      <w:szCs w:val="20"/>
    </w:rPr>
  </w:style>
  <w:style w:type="paragraph" w:customStyle="1" w:styleId="QuoteTextLeftAlign">
    <w:name w:val="Quote Text Left Align"/>
    <w:basedOn w:val="QuoteText"/>
    <w:rsid w:val="002433E7"/>
    <w:pPr>
      <w:jc w:val="left"/>
    </w:pPr>
  </w:style>
  <w:style w:type="paragraph" w:customStyle="1" w:styleId="CaptionTextWhite">
    <w:name w:val="Caption Text White"/>
    <w:basedOn w:val="a"/>
    <w:rsid w:val="000159A1"/>
    <w:rPr>
      <w:color w:val="FFFFFF"/>
      <w:sz w:val="16"/>
    </w:rPr>
  </w:style>
  <w:style w:type="paragraph" w:customStyle="1" w:styleId="VolumeNumber">
    <w:name w:val="Volume Number"/>
    <w:basedOn w:val="CaptionText"/>
    <w:rsid w:val="0031150F"/>
    <w:pPr>
      <w:jc w:val="right"/>
    </w:pPr>
    <w:rPr>
      <w:color w:val="FFFFFF"/>
    </w:rPr>
  </w:style>
  <w:style w:type="paragraph" w:customStyle="1" w:styleId="PageNumbers">
    <w:name w:val="Page Numbers"/>
    <w:basedOn w:val="VolumeNumber"/>
    <w:rsid w:val="00CB532B"/>
    <w:pPr>
      <w:jc w:val="left"/>
    </w:pPr>
  </w:style>
  <w:style w:type="character" w:styleId="a6">
    <w:name w:val="Hyperlink"/>
    <w:basedOn w:val="a0"/>
    <w:rsid w:val="00A95CEE"/>
    <w:rPr>
      <w:color w:val="0000FF"/>
      <w:u w:val="single"/>
    </w:rPr>
  </w:style>
  <w:style w:type="paragraph" w:customStyle="1" w:styleId="ContactInformation">
    <w:name w:val="Contact Information"/>
    <w:basedOn w:val="a3"/>
    <w:rsid w:val="00AB72C6"/>
    <w:rPr>
      <w:b/>
      <w:i/>
    </w:rPr>
  </w:style>
  <w:style w:type="paragraph" w:customStyle="1" w:styleId="MailingAddress">
    <w:name w:val="Mailing Address"/>
    <w:basedOn w:val="VolumeNumber"/>
    <w:rsid w:val="00CB532B"/>
    <w:pPr>
      <w:spacing w:before="60" w:after="60" w:line="320" w:lineRule="exact"/>
      <w:jc w:val="left"/>
    </w:pPr>
    <w:rPr>
      <w:color w:val="003366"/>
      <w:sz w:val="24"/>
    </w:rPr>
  </w:style>
  <w:style w:type="paragraph" w:customStyle="1" w:styleId="QuoteTextWhite">
    <w:name w:val="Quote Text White"/>
    <w:basedOn w:val="QuoteText"/>
    <w:rsid w:val="0012571D"/>
    <w:rPr>
      <w:color w:val="FFFFFF"/>
    </w:rPr>
  </w:style>
  <w:style w:type="paragraph" w:styleId="a7">
    <w:name w:val="Normal (Web)"/>
    <w:basedOn w:val="a"/>
    <w:semiHidden/>
    <w:rsid w:val="00B25490"/>
    <w:pPr>
      <w:spacing w:before="144" w:after="144"/>
    </w:pPr>
    <w:rPr>
      <w:rFonts w:ascii="Times New Roman" w:eastAsia="Batang" w:hAnsi="Times New Roman"/>
      <w:lang w:eastAsia="ko-KR"/>
    </w:rPr>
  </w:style>
  <w:style w:type="paragraph" w:customStyle="1" w:styleId="WhiteText">
    <w:name w:val="White Text"/>
    <w:basedOn w:val="a"/>
    <w:rsid w:val="00AC4F53"/>
    <w:pPr>
      <w:keepNext/>
      <w:outlineLvl w:val="8"/>
    </w:pPr>
    <w:rPr>
      <w:rFonts w:ascii="Verdana" w:hAnsi="Verdana"/>
      <w:color w:val="FFFFFF"/>
      <w:sz w:val="16"/>
      <w:szCs w:val="16"/>
    </w:rPr>
  </w:style>
  <w:style w:type="character" w:customStyle="1" w:styleId="a4">
    <w:name w:val="Основной текст Знак"/>
    <w:basedOn w:val="a0"/>
    <w:link w:val="a3"/>
    <w:rsid w:val="00D75C37"/>
    <w:rPr>
      <w:rFonts w:ascii="Century Gothic" w:hAnsi="Century Gothic"/>
      <w:color w:val="000000"/>
      <w:sz w:val="18"/>
    </w:rPr>
  </w:style>
  <w:style w:type="paragraph" w:customStyle="1" w:styleId="ArticleHeading">
    <w:name w:val="Article Heading"/>
    <w:basedOn w:val="a"/>
    <w:rsid w:val="00451E59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customStyle="1" w:styleId="ReturnAddress">
    <w:name w:val="Return Address"/>
    <w:basedOn w:val="a5"/>
    <w:rsid w:val="00451E59"/>
  </w:style>
  <w:style w:type="paragraph" w:customStyle="1" w:styleId="captiontextwhite0">
    <w:name w:val="captiontextwhite"/>
    <w:basedOn w:val="a"/>
    <w:rsid w:val="00C4658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aptiontext0">
    <w:name w:val="captiontext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rticleheading0">
    <w:name w:val="articleheading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quotetextwhite0">
    <w:name w:val="quotetextwhite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actinformation0">
    <w:name w:val="contactinformation"/>
    <w:basedOn w:val="a"/>
    <w:rsid w:val="00796BB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F4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F4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44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44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4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443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F4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5F443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F4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F4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5F44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F4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5F443B"/>
    <w:rPr>
      <w:b/>
      <w:bCs/>
    </w:rPr>
  </w:style>
  <w:style w:type="character" w:styleId="ae">
    <w:name w:val="Emphasis"/>
    <w:basedOn w:val="a0"/>
    <w:uiPriority w:val="20"/>
    <w:qFormat/>
    <w:rsid w:val="005F443B"/>
    <w:rPr>
      <w:i/>
      <w:iCs/>
    </w:rPr>
  </w:style>
  <w:style w:type="paragraph" w:styleId="af">
    <w:name w:val="No Spacing"/>
    <w:uiPriority w:val="1"/>
    <w:qFormat/>
    <w:rsid w:val="005F443B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5F4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44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F443B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5F44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5F443B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5F443B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5F443B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5F443B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5F443B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5F443B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5F443B"/>
    <w:pPr>
      <w:outlineLvl w:val="9"/>
    </w:pPr>
  </w:style>
  <w:style w:type="paragraph" w:styleId="af9">
    <w:name w:val="Balloon Text"/>
    <w:basedOn w:val="a"/>
    <w:link w:val="afa"/>
    <w:rsid w:val="005F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5F443B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rsid w:val="00861C79"/>
  </w:style>
  <w:style w:type="paragraph" w:styleId="afd">
    <w:name w:val="footer"/>
    <w:basedOn w:val="a"/>
    <w:link w:val="afe"/>
    <w:uiPriority w:val="99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61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44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44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F4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4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4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4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4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5F44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sthead">
    <w:name w:val="Masthead"/>
    <w:basedOn w:val="1"/>
    <w:rsid w:val="0012571D"/>
    <w:pPr>
      <w:spacing w:before="0"/>
    </w:pPr>
    <w:rPr>
      <w:rFonts w:cs="Times New Roman"/>
      <w:b w:val="0"/>
      <w:bCs w:val="0"/>
      <w:sz w:val="80"/>
      <w:szCs w:val="96"/>
    </w:rPr>
  </w:style>
  <w:style w:type="paragraph" w:styleId="a3">
    <w:name w:val="Body Text"/>
    <w:basedOn w:val="a"/>
    <w:link w:val="a4"/>
    <w:rsid w:val="00FA4A33"/>
    <w:pPr>
      <w:spacing w:after="120" w:line="240" w:lineRule="atLeast"/>
    </w:pPr>
    <w:rPr>
      <w:color w:val="000000"/>
      <w:sz w:val="18"/>
      <w:szCs w:val="20"/>
    </w:rPr>
  </w:style>
  <w:style w:type="paragraph" w:styleId="a5">
    <w:name w:val="Body Text Indent"/>
    <w:basedOn w:val="a"/>
    <w:rsid w:val="00CB532B"/>
    <w:pPr>
      <w:tabs>
        <w:tab w:val="left" w:pos="180"/>
      </w:tabs>
      <w:spacing w:line="260" w:lineRule="exact"/>
      <w:ind w:left="187" w:hanging="187"/>
    </w:pPr>
    <w:rPr>
      <w:i/>
      <w:color w:val="003366"/>
      <w:sz w:val="18"/>
      <w:szCs w:val="20"/>
    </w:rPr>
  </w:style>
  <w:style w:type="paragraph" w:customStyle="1" w:styleId="QuoteText">
    <w:name w:val="Quote Text"/>
    <w:basedOn w:val="a"/>
    <w:rsid w:val="0075352C"/>
    <w:pPr>
      <w:spacing w:line="360" w:lineRule="atLeast"/>
      <w:jc w:val="center"/>
    </w:pPr>
    <w:rPr>
      <w:b/>
      <w:i/>
      <w:color w:val="003366"/>
      <w:szCs w:val="20"/>
    </w:rPr>
  </w:style>
  <w:style w:type="paragraph" w:customStyle="1" w:styleId="CaptionText">
    <w:name w:val="Caption Text"/>
    <w:basedOn w:val="a"/>
    <w:rsid w:val="00F137F9"/>
    <w:pPr>
      <w:spacing w:line="240" w:lineRule="atLeast"/>
    </w:pPr>
    <w:rPr>
      <w:color w:val="003366"/>
      <w:sz w:val="16"/>
      <w:szCs w:val="20"/>
    </w:rPr>
  </w:style>
  <w:style w:type="paragraph" w:customStyle="1" w:styleId="QuoteTextLeftAlign">
    <w:name w:val="Quote Text Left Align"/>
    <w:basedOn w:val="QuoteText"/>
    <w:rsid w:val="002433E7"/>
    <w:pPr>
      <w:jc w:val="left"/>
    </w:pPr>
  </w:style>
  <w:style w:type="paragraph" w:customStyle="1" w:styleId="CaptionTextWhite">
    <w:name w:val="Caption Text White"/>
    <w:basedOn w:val="a"/>
    <w:rsid w:val="000159A1"/>
    <w:rPr>
      <w:color w:val="FFFFFF"/>
      <w:sz w:val="16"/>
    </w:rPr>
  </w:style>
  <w:style w:type="paragraph" w:customStyle="1" w:styleId="VolumeNumber">
    <w:name w:val="Volume Number"/>
    <w:basedOn w:val="CaptionText"/>
    <w:rsid w:val="0031150F"/>
    <w:pPr>
      <w:jc w:val="right"/>
    </w:pPr>
    <w:rPr>
      <w:color w:val="FFFFFF"/>
    </w:rPr>
  </w:style>
  <w:style w:type="paragraph" w:customStyle="1" w:styleId="PageNumbers">
    <w:name w:val="Page Numbers"/>
    <w:basedOn w:val="VolumeNumber"/>
    <w:rsid w:val="00CB532B"/>
    <w:pPr>
      <w:jc w:val="left"/>
    </w:pPr>
  </w:style>
  <w:style w:type="character" w:styleId="a6">
    <w:name w:val="Hyperlink"/>
    <w:basedOn w:val="a0"/>
    <w:rsid w:val="00A95CEE"/>
    <w:rPr>
      <w:color w:val="0000FF"/>
      <w:u w:val="single"/>
    </w:rPr>
  </w:style>
  <w:style w:type="paragraph" w:customStyle="1" w:styleId="ContactInformation">
    <w:name w:val="Contact Information"/>
    <w:basedOn w:val="a3"/>
    <w:rsid w:val="00AB72C6"/>
    <w:rPr>
      <w:b/>
      <w:i/>
    </w:rPr>
  </w:style>
  <w:style w:type="paragraph" w:customStyle="1" w:styleId="MailingAddress">
    <w:name w:val="Mailing Address"/>
    <w:basedOn w:val="VolumeNumber"/>
    <w:rsid w:val="00CB532B"/>
    <w:pPr>
      <w:spacing w:before="60" w:after="60" w:line="320" w:lineRule="exact"/>
      <w:jc w:val="left"/>
    </w:pPr>
    <w:rPr>
      <w:color w:val="003366"/>
      <w:sz w:val="24"/>
    </w:rPr>
  </w:style>
  <w:style w:type="paragraph" w:customStyle="1" w:styleId="QuoteTextWhite">
    <w:name w:val="Quote Text White"/>
    <w:basedOn w:val="QuoteText"/>
    <w:rsid w:val="0012571D"/>
    <w:rPr>
      <w:color w:val="FFFFFF"/>
    </w:rPr>
  </w:style>
  <w:style w:type="paragraph" w:styleId="a7">
    <w:name w:val="Normal (Web)"/>
    <w:basedOn w:val="a"/>
    <w:semiHidden/>
    <w:rsid w:val="00B25490"/>
    <w:pPr>
      <w:spacing w:before="144" w:after="144"/>
    </w:pPr>
    <w:rPr>
      <w:rFonts w:ascii="Times New Roman" w:eastAsia="Batang" w:hAnsi="Times New Roman"/>
      <w:lang w:eastAsia="ko-KR"/>
    </w:rPr>
  </w:style>
  <w:style w:type="paragraph" w:customStyle="1" w:styleId="WhiteText">
    <w:name w:val="White Text"/>
    <w:basedOn w:val="a"/>
    <w:rsid w:val="00AC4F53"/>
    <w:pPr>
      <w:keepNext/>
      <w:outlineLvl w:val="8"/>
    </w:pPr>
    <w:rPr>
      <w:rFonts w:ascii="Verdana" w:hAnsi="Verdana"/>
      <w:color w:val="FFFFFF"/>
      <w:sz w:val="16"/>
      <w:szCs w:val="16"/>
    </w:rPr>
  </w:style>
  <w:style w:type="character" w:customStyle="1" w:styleId="a4">
    <w:name w:val="Основной текст Знак"/>
    <w:basedOn w:val="a0"/>
    <w:link w:val="a3"/>
    <w:rsid w:val="00D75C37"/>
    <w:rPr>
      <w:rFonts w:ascii="Century Gothic" w:hAnsi="Century Gothic"/>
      <w:color w:val="000000"/>
      <w:sz w:val="18"/>
    </w:rPr>
  </w:style>
  <w:style w:type="paragraph" w:customStyle="1" w:styleId="ArticleHeading">
    <w:name w:val="Article Heading"/>
    <w:basedOn w:val="a"/>
    <w:rsid w:val="00451E59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customStyle="1" w:styleId="ReturnAddress">
    <w:name w:val="Return Address"/>
    <w:basedOn w:val="a5"/>
    <w:rsid w:val="00451E59"/>
  </w:style>
  <w:style w:type="paragraph" w:customStyle="1" w:styleId="captiontextwhite0">
    <w:name w:val="captiontextwhite"/>
    <w:basedOn w:val="a"/>
    <w:rsid w:val="00C4658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aptiontext0">
    <w:name w:val="captiontext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rticleheading0">
    <w:name w:val="articleheading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quotetextwhite0">
    <w:name w:val="quotetextwhite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actinformation0">
    <w:name w:val="contactinformation"/>
    <w:basedOn w:val="a"/>
    <w:rsid w:val="00796BB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F4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F4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44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44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4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443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F4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5F443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F4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F4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5F44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F4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5F443B"/>
    <w:rPr>
      <w:b/>
      <w:bCs/>
    </w:rPr>
  </w:style>
  <w:style w:type="character" w:styleId="ae">
    <w:name w:val="Emphasis"/>
    <w:basedOn w:val="a0"/>
    <w:uiPriority w:val="20"/>
    <w:qFormat/>
    <w:rsid w:val="005F443B"/>
    <w:rPr>
      <w:i/>
      <w:iCs/>
    </w:rPr>
  </w:style>
  <w:style w:type="paragraph" w:styleId="af">
    <w:name w:val="No Spacing"/>
    <w:uiPriority w:val="1"/>
    <w:qFormat/>
    <w:rsid w:val="005F443B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5F4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44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F443B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5F44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5F443B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5F443B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5F443B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5F443B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5F443B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5F443B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5F443B"/>
    <w:pPr>
      <w:outlineLvl w:val="9"/>
    </w:pPr>
  </w:style>
  <w:style w:type="paragraph" w:styleId="af9">
    <w:name w:val="Balloon Text"/>
    <w:basedOn w:val="a"/>
    <w:link w:val="afa"/>
    <w:rsid w:val="005F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5F443B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rsid w:val="00861C79"/>
  </w:style>
  <w:style w:type="paragraph" w:styleId="afd">
    <w:name w:val="footer"/>
    <w:basedOn w:val="a"/>
    <w:link w:val="afe"/>
    <w:uiPriority w:val="99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61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endnotes" Target="endnotes.xml"/><Relationship Id="rId51" Type="http://schemas.openxmlformats.org/officeDocument/2006/relationships/image" Target="media/image4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80;&#1084;&#1085;&#1072;&#1079;&#1080;&#1103;%20&#8470;5\AppData\Roaming\Microsoft\&#1064;&#1072;&#1073;&#1083;&#1086;&#1085;&#1099;\MS_Newsletter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A1AA-6221-4A24-AE65-BC9FA46A9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B301BF-4912-48E9-A60A-6FD0DAD3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MS_Newsletter1</Template>
  <TotalTime>289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cp:lastPrinted>2004-10-29T20:21:00Z</cp:lastPrinted>
  <dcterms:created xsi:type="dcterms:W3CDTF">2019-09-27T02:42:00Z</dcterms:created>
  <dcterms:modified xsi:type="dcterms:W3CDTF">2019-10-02T03:38:00Z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TC010128001049</vt:lpwstr>
  </property>
</Properties>
</file>